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8BC" w:rsidRPr="00DC43CA" w:rsidRDefault="00E518BC" w:rsidP="004C713B">
      <w:pPr>
        <w:jc w:val="center"/>
        <w:rPr>
          <w:rFonts w:ascii="黑体" w:eastAsia="黑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南京化学工业园区管委会招聘</w:t>
      </w:r>
      <w:r w:rsidRPr="00DC43CA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报名表</w:t>
      </w:r>
    </w:p>
    <w:p w:rsidR="00E518BC" w:rsidRPr="00DC43CA" w:rsidRDefault="00E518BC" w:rsidP="004C713B">
      <w:pPr>
        <w:wordWrap w:val="0"/>
        <w:jc w:val="right"/>
        <w:rPr>
          <w:rFonts w:ascii="仿宋_GB2312" w:eastAsia="仿宋_GB2312"/>
          <w:sz w:val="30"/>
          <w:szCs w:val="30"/>
        </w:rPr>
      </w:pPr>
      <w:r w:rsidRPr="00DC43CA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</w:t>
      </w:r>
      <w:r w:rsidRPr="00DC43CA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</w:t>
      </w:r>
      <w:r w:rsidRPr="00DC43CA">
        <w:rPr>
          <w:rFonts w:ascii="仿宋_GB2312" w:eastAsia="仿宋_GB2312" w:hint="eastAsia"/>
          <w:sz w:val="30"/>
          <w:szCs w:val="30"/>
        </w:rPr>
        <w:t>日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1"/>
        <w:gridCol w:w="946"/>
        <w:gridCol w:w="722"/>
        <w:gridCol w:w="1436"/>
        <w:gridCol w:w="365"/>
        <w:gridCol w:w="718"/>
        <w:gridCol w:w="722"/>
        <w:gridCol w:w="540"/>
        <w:gridCol w:w="2340"/>
      </w:tblGrid>
      <w:tr w:rsidR="00E518BC" w:rsidRPr="004C713B" w:rsidTr="004C713B">
        <w:trPr>
          <w:trHeight w:val="613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姓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668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性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2345" w:type="dxa"/>
            <w:gridSpan w:val="4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E518BC" w:rsidRPr="004C713B" w:rsidTr="004C713B">
        <w:trPr>
          <w:trHeight w:val="465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68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345" w:type="dxa"/>
            <w:gridSpan w:val="4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443"/>
        </w:trPr>
        <w:tc>
          <w:tcPr>
            <w:tcW w:w="2337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4503" w:type="dxa"/>
            <w:gridSpan w:val="6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463"/>
        </w:trPr>
        <w:tc>
          <w:tcPr>
            <w:tcW w:w="2337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4503" w:type="dxa"/>
            <w:gridSpan w:val="6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567"/>
        </w:trPr>
        <w:tc>
          <w:tcPr>
            <w:tcW w:w="3059" w:type="dxa"/>
            <w:gridSpan w:val="3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所学专业（以毕业证书为准）</w:t>
            </w:r>
          </w:p>
        </w:tc>
        <w:tc>
          <w:tcPr>
            <w:tcW w:w="3781" w:type="dxa"/>
            <w:gridSpan w:val="5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505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668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9" w:type="dxa"/>
            <w:gridSpan w:val="3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3602" w:type="dxa"/>
            <w:gridSpan w:val="3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455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职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1668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9" w:type="dxa"/>
            <w:gridSpan w:val="3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最高学历</w:t>
            </w:r>
            <w:r w:rsidRPr="004C713B">
              <w:rPr>
                <w:rFonts w:ascii="仿宋_GB2312" w:eastAsia="仿宋_GB2312"/>
                <w:sz w:val="24"/>
              </w:rPr>
              <w:t>/</w:t>
            </w:r>
            <w:r w:rsidRPr="004C713B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3602" w:type="dxa"/>
            <w:gridSpan w:val="3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623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取得专业</w:t>
            </w:r>
          </w:p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证书情况</w:t>
            </w:r>
          </w:p>
        </w:tc>
        <w:tc>
          <w:tcPr>
            <w:tcW w:w="7789" w:type="dxa"/>
            <w:gridSpan w:val="8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617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3469" w:type="dxa"/>
            <w:gridSpan w:val="4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2880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611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3469" w:type="dxa"/>
            <w:gridSpan w:val="4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手</w:t>
            </w:r>
            <w:r w:rsidRPr="004C713B">
              <w:rPr>
                <w:rFonts w:ascii="仿宋_GB2312" w:eastAsia="仿宋_GB2312"/>
                <w:sz w:val="24"/>
              </w:rPr>
              <w:t xml:space="preserve">    </w:t>
            </w:r>
            <w:r w:rsidRPr="004C713B">
              <w:rPr>
                <w:rFonts w:ascii="仿宋_GB2312" w:eastAsia="仿宋_GB2312" w:hint="eastAsia"/>
                <w:sz w:val="24"/>
              </w:rPr>
              <w:t>机</w:t>
            </w:r>
          </w:p>
        </w:tc>
        <w:tc>
          <w:tcPr>
            <w:tcW w:w="2880" w:type="dxa"/>
            <w:gridSpan w:val="2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163398">
        <w:trPr>
          <w:trHeight w:val="2148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学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习</w:t>
            </w:r>
          </w:p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经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789" w:type="dxa"/>
            <w:gridSpan w:val="8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383F17">
        <w:trPr>
          <w:trHeight w:val="2404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工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作</w:t>
            </w:r>
          </w:p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简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789" w:type="dxa"/>
            <w:gridSpan w:val="8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761"/>
        </w:trPr>
        <w:tc>
          <w:tcPr>
            <w:tcW w:w="1391" w:type="dxa"/>
            <w:vAlign w:val="center"/>
          </w:tcPr>
          <w:p w:rsidR="00E518BC" w:rsidRPr="004C713B" w:rsidRDefault="00E518BC" w:rsidP="007A70A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报考职位</w:t>
            </w:r>
            <w:r w:rsidRPr="007A70A5">
              <w:rPr>
                <w:rFonts w:ascii="仿宋_GB2312" w:eastAsia="仿宋_GB2312" w:hint="eastAsia"/>
                <w:sz w:val="21"/>
                <w:szCs w:val="21"/>
              </w:rPr>
              <w:t>（部门岗位）</w:t>
            </w:r>
          </w:p>
        </w:tc>
        <w:tc>
          <w:tcPr>
            <w:tcW w:w="7789" w:type="dxa"/>
            <w:gridSpan w:val="8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18BC" w:rsidRPr="004C713B" w:rsidTr="004C713B">
        <w:trPr>
          <w:trHeight w:val="761"/>
        </w:trPr>
        <w:tc>
          <w:tcPr>
            <w:tcW w:w="1391" w:type="dxa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  <w:r w:rsidRPr="004C713B">
              <w:rPr>
                <w:rFonts w:ascii="仿宋_GB2312" w:eastAsia="仿宋_GB2312" w:hint="eastAsia"/>
                <w:sz w:val="24"/>
              </w:rPr>
              <w:t>备</w:t>
            </w:r>
            <w:r w:rsidRPr="004C713B">
              <w:rPr>
                <w:rFonts w:ascii="仿宋_GB2312" w:eastAsia="仿宋_GB2312"/>
                <w:sz w:val="24"/>
              </w:rPr>
              <w:t xml:space="preserve">  </w:t>
            </w:r>
            <w:r w:rsidRPr="004C713B"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7789" w:type="dxa"/>
            <w:gridSpan w:val="8"/>
            <w:vAlign w:val="center"/>
          </w:tcPr>
          <w:p w:rsidR="00E518BC" w:rsidRPr="004C713B" w:rsidRDefault="00E518BC" w:rsidP="004C71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518BC" w:rsidRPr="00333B49" w:rsidRDefault="00E518BC" w:rsidP="00383F17">
      <w:pPr>
        <w:spacing w:line="600" w:lineRule="exact"/>
        <w:rPr>
          <w:sz w:val="30"/>
          <w:szCs w:val="30"/>
        </w:rPr>
      </w:pPr>
    </w:p>
    <w:sectPr w:rsidR="00E518BC" w:rsidRPr="00333B49" w:rsidSect="00333B49">
      <w:footerReference w:type="default" r:id="rId6"/>
      <w:pgSz w:w="11906" w:h="16838"/>
      <w:pgMar w:top="1134" w:right="1134" w:bottom="1134" w:left="1304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8BC" w:rsidRDefault="00E518BC" w:rsidP="00CB6A93">
      <w:r>
        <w:separator/>
      </w:r>
    </w:p>
  </w:endnote>
  <w:endnote w:type="continuationSeparator" w:id="0">
    <w:p w:rsidR="00E518BC" w:rsidRDefault="00E518BC" w:rsidP="00CB6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BC" w:rsidRDefault="00E518BC">
    <w:pPr>
      <w:pStyle w:val="Footer"/>
      <w:jc w:val="center"/>
    </w:pPr>
    <w:fldSimple w:instr=" PAGE   \* MERGEFORMAT ">
      <w:r w:rsidRPr="007A70A5">
        <w:rPr>
          <w:noProof/>
          <w:lang w:val="zh-CN"/>
        </w:rPr>
        <w:t>1</w:t>
      </w:r>
    </w:fldSimple>
  </w:p>
  <w:p w:rsidR="00E518BC" w:rsidRDefault="00E518B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8BC" w:rsidRDefault="00E518BC" w:rsidP="00CB6A93">
      <w:r>
        <w:separator/>
      </w:r>
    </w:p>
  </w:footnote>
  <w:footnote w:type="continuationSeparator" w:id="0">
    <w:p w:rsidR="00E518BC" w:rsidRDefault="00E518BC" w:rsidP="00CB6A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0795"/>
    <w:rsid w:val="00010048"/>
    <w:rsid w:val="00024FE8"/>
    <w:rsid w:val="0008017C"/>
    <w:rsid w:val="000C0677"/>
    <w:rsid w:val="001075CD"/>
    <w:rsid w:val="001278A1"/>
    <w:rsid w:val="00130795"/>
    <w:rsid w:val="00157E10"/>
    <w:rsid w:val="00163398"/>
    <w:rsid w:val="001742D7"/>
    <w:rsid w:val="00196EEC"/>
    <w:rsid w:val="00210168"/>
    <w:rsid w:val="002460D6"/>
    <w:rsid w:val="002533B4"/>
    <w:rsid w:val="00282D8B"/>
    <w:rsid w:val="00283B8E"/>
    <w:rsid w:val="002B51F9"/>
    <w:rsid w:val="002F2AEF"/>
    <w:rsid w:val="00333B49"/>
    <w:rsid w:val="00373A08"/>
    <w:rsid w:val="00383F17"/>
    <w:rsid w:val="003D1C3E"/>
    <w:rsid w:val="003D25B5"/>
    <w:rsid w:val="0041246D"/>
    <w:rsid w:val="0043607E"/>
    <w:rsid w:val="004C713B"/>
    <w:rsid w:val="005A39CB"/>
    <w:rsid w:val="005C3B17"/>
    <w:rsid w:val="005D7170"/>
    <w:rsid w:val="00606F25"/>
    <w:rsid w:val="00626973"/>
    <w:rsid w:val="00646842"/>
    <w:rsid w:val="00677697"/>
    <w:rsid w:val="006A6254"/>
    <w:rsid w:val="006E3FEF"/>
    <w:rsid w:val="007A70A5"/>
    <w:rsid w:val="007C277C"/>
    <w:rsid w:val="007D579B"/>
    <w:rsid w:val="00801819"/>
    <w:rsid w:val="008252C7"/>
    <w:rsid w:val="008330BD"/>
    <w:rsid w:val="0094399D"/>
    <w:rsid w:val="009C03F6"/>
    <w:rsid w:val="009D2FD3"/>
    <w:rsid w:val="009D54F4"/>
    <w:rsid w:val="00A31004"/>
    <w:rsid w:val="00A3521C"/>
    <w:rsid w:val="00A6546F"/>
    <w:rsid w:val="00AA2911"/>
    <w:rsid w:val="00AA5B04"/>
    <w:rsid w:val="00AC152C"/>
    <w:rsid w:val="00AF7826"/>
    <w:rsid w:val="00B37F1F"/>
    <w:rsid w:val="00B47C06"/>
    <w:rsid w:val="00C54145"/>
    <w:rsid w:val="00C75EAD"/>
    <w:rsid w:val="00CB6A93"/>
    <w:rsid w:val="00CD5FCA"/>
    <w:rsid w:val="00D17D97"/>
    <w:rsid w:val="00D65C87"/>
    <w:rsid w:val="00D9377E"/>
    <w:rsid w:val="00DC43CA"/>
    <w:rsid w:val="00E157E7"/>
    <w:rsid w:val="00E25426"/>
    <w:rsid w:val="00E518BC"/>
    <w:rsid w:val="00E953EB"/>
    <w:rsid w:val="00ED6571"/>
    <w:rsid w:val="00F14369"/>
    <w:rsid w:val="00F27BEE"/>
    <w:rsid w:val="00F629E2"/>
    <w:rsid w:val="00F870A7"/>
    <w:rsid w:val="00FB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795"/>
    <w:pPr>
      <w:widowControl w:val="0"/>
      <w:jc w:val="both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30795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33B4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CB6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B6A93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B6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B6A9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43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3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30</Words>
  <Characters>172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南京化学工业园区管委会招聘简章</dc:title>
  <dc:subject/>
  <dc:creator>徐云峰</dc:creator>
  <cp:keywords/>
  <dc:description/>
  <cp:lastModifiedBy>孟磊</cp:lastModifiedBy>
  <cp:revision>5</cp:revision>
  <cp:lastPrinted>2014-07-28T08:31:00Z</cp:lastPrinted>
  <dcterms:created xsi:type="dcterms:W3CDTF">2014-08-09T01:11:00Z</dcterms:created>
  <dcterms:modified xsi:type="dcterms:W3CDTF">2014-08-12T03:23:00Z</dcterms:modified>
</cp:coreProperties>
</file>