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DB8" w:rsidRPr="00333F0C" w:rsidRDefault="00F27DB8" w:rsidP="00333F0C">
      <w:pPr>
        <w:spacing w:line="360" w:lineRule="exact"/>
        <w:jc w:val="center"/>
        <w:rPr>
          <w:rFonts w:ascii="方正小标宋简体" w:eastAsia="方正小标宋简体"/>
          <w:b/>
          <w:sz w:val="28"/>
          <w:szCs w:val="28"/>
        </w:rPr>
      </w:pPr>
      <w:r w:rsidRPr="00333F0C">
        <w:rPr>
          <w:rFonts w:ascii="方正小标宋简体" w:eastAsia="方正小标宋简体" w:hint="eastAsia"/>
          <w:b/>
          <w:sz w:val="28"/>
          <w:szCs w:val="28"/>
        </w:rPr>
        <w:t>学术学位专业目录</w:t>
      </w:r>
    </w:p>
    <w:p w:rsidR="00F27DB8" w:rsidRPr="00333F0C" w:rsidRDefault="00F27DB8" w:rsidP="00333F0C">
      <w:pPr>
        <w:spacing w:line="360" w:lineRule="exact"/>
        <w:rPr>
          <w:rFonts w:ascii="方正仿宋简体" w:eastAsia="方正仿宋简体"/>
          <w:sz w:val="28"/>
          <w:szCs w:val="28"/>
        </w:rPr>
      </w:pPr>
    </w:p>
    <w:p w:rsidR="00F27DB8" w:rsidRPr="00333F0C" w:rsidRDefault="00F27DB8" w:rsidP="00333F0C">
      <w:pPr>
        <w:spacing w:line="360" w:lineRule="exact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1997</w:t>
      </w:r>
      <w:r w:rsidRPr="00333F0C">
        <w:rPr>
          <w:rFonts w:ascii="方正仿宋简体" w:eastAsia="方正仿宋简体" w:hint="eastAsia"/>
          <w:sz w:val="28"/>
          <w:szCs w:val="28"/>
        </w:rPr>
        <w:t>年版，</w:t>
      </w:r>
      <w:r w:rsidRPr="00333F0C">
        <w:rPr>
          <w:rFonts w:ascii="方正仿宋简体" w:eastAsia="方正仿宋简体"/>
          <w:sz w:val="28"/>
          <w:szCs w:val="28"/>
        </w:rPr>
        <w:t>2011</w:t>
      </w:r>
      <w:r w:rsidRPr="00333F0C">
        <w:rPr>
          <w:rFonts w:ascii="方正仿宋简体" w:eastAsia="方正仿宋简体" w:hint="eastAsia"/>
          <w:sz w:val="28"/>
          <w:szCs w:val="28"/>
        </w:rPr>
        <w:t>年前执行该目录</w:t>
      </w:r>
    </w:p>
    <w:p w:rsidR="00F27DB8" w:rsidRPr="00333F0C" w:rsidRDefault="00F27DB8" w:rsidP="00333F0C">
      <w:pPr>
        <w:spacing w:line="360" w:lineRule="exact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 w:hint="eastAsia"/>
          <w:sz w:val="28"/>
          <w:szCs w:val="28"/>
        </w:rPr>
        <w:t>门类：</w:t>
      </w:r>
      <w:r w:rsidRPr="00333F0C">
        <w:rPr>
          <w:rFonts w:ascii="方正仿宋简体" w:eastAsia="方正仿宋简体"/>
          <w:sz w:val="28"/>
          <w:szCs w:val="28"/>
        </w:rPr>
        <w:t xml:space="preserve">10 </w:t>
      </w:r>
      <w:r w:rsidRPr="00333F0C">
        <w:rPr>
          <w:rFonts w:ascii="方正仿宋简体" w:eastAsia="方正仿宋简体" w:hint="eastAsia"/>
          <w:sz w:val="28"/>
          <w:szCs w:val="28"/>
        </w:rPr>
        <w:t>医学</w:t>
      </w:r>
    </w:p>
    <w:p w:rsidR="00F27DB8" w:rsidRPr="00333F0C" w:rsidRDefault="00F27DB8" w:rsidP="00333F0C">
      <w:pPr>
        <w:spacing w:line="360" w:lineRule="exact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 w:hint="eastAsia"/>
          <w:sz w:val="28"/>
          <w:szCs w:val="28"/>
        </w:rPr>
        <w:t>一级学科：</w:t>
      </w:r>
      <w:r w:rsidRPr="00333F0C">
        <w:rPr>
          <w:rFonts w:ascii="方正仿宋简体" w:eastAsia="方正仿宋简体"/>
          <w:sz w:val="28"/>
          <w:szCs w:val="28"/>
        </w:rPr>
        <w:t xml:space="preserve">1001 </w:t>
      </w:r>
      <w:r w:rsidRPr="00333F0C">
        <w:rPr>
          <w:rFonts w:ascii="方正仿宋简体" w:eastAsia="方正仿宋简体" w:hint="eastAsia"/>
          <w:sz w:val="28"/>
          <w:szCs w:val="28"/>
        </w:rPr>
        <w:t>基础医学</w:t>
      </w:r>
      <w:r w:rsidRPr="00333F0C">
        <w:rPr>
          <w:rFonts w:ascii="方正仿宋简体" w:eastAsia="方正仿宋简体"/>
          <w:sz w:val="28"/>
          <w:szCs w:val="28"/>
        </w:rPr>
        <w:t>(</w:t>
      </w:r>
      <w:r w:rsidRPr="00333F0C">
        <w:rPr>
          <w:rFonts w:ascii="方正仿宋简体" w:eastAsia="方正仿宋简体" w:hint="eastAsia"/>
          <w:sz w:val="28"/>
          <w:szCs w:val="28"/>
        </w:rPr>
        <w:t>可授医学、理学学位</w:t>
      </w:r>
      <w:r w:rsidRPr="00333F0C">
        <w:rPr>
          <w:rFonts w:ascii="方正仿宋简体" w:eastAsia="方正仿宋简体"/>
          <w:sz w:val="28"/>
          <w:szCs w:val="28"/>
        </w:rPr>
        <w:t>)</w:t>
      </w:r>
    </w:p>
    <w:p w:rsidR="00F27DB8" w:rsidRPr="00333F0C" w:rsidRDefault="00F27DB8" w:rsidP="00333F0C">
      <w:pPr>
        <w:spacing w:line="360" w:lineRule="exact"/>
        <w:ind w:firstLineChars="2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 w:hint="eastAsia"/>
          <w:sz w:val="28"/>
          <w:szCs w:val="28"/>
        </w:rPr>
        <w:t>二级学科：</w:t>
      </w:r>
      <w:r w:rsidRPr="00333F0C">
        <w:rPr>
          <w:rFonts w:ascii="方正仿宋简体" w:eastAsia="方正仿宋简体"/>
          <w:sz w:val="28"/>
          <w:szCs w:val="28"/>
        </w:rPr>
        <w:t xml:space="preserve">100101 </w:t>
      </w:r>
      <w:r w:rsidRPr="00333F0C">
        <w:rPr>
          <w:rFonts w:ascii="方正仿宋简体" w:eastAsia="方正仿宋简体" w:hint="eastAsia"/>
          <w:sz w:val="28"/>
          <w:szCs w:val="28"/>
        </w:rPr>
        <w:t>人体解剖与组织胚胎学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100102 </w:t>
      </w:r>
      <w:r w:rsidRPr="00333F0C">
        <w:rPr>
          <w:rFonts w:ascii="方正仿宋简体" w:eastAsia="方正仿宋简体" w:hint="eastAsia"/>
          <w:sz w:val="28"/>
          <w:szCs w:val="28"/>
        </w:rPr>
        <w:t>免疫学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100103 </w:t>
      </w:r>
      <w:r w:rsidRPr="00333F0C">
        <w:rPr>
          <w:rFonts w:ascii="方正仿宋简体" w:eastAsia="方正仿宋简体" w:hint="eastAsia"/>
          <w:sz w:val="28"/>
          <w:szCs w:val="28"/>
        </w:rPr>
        <w:t>病原生物学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100104 </w:t>
      </w:r>
      <w:r w:rsidRPr="00333F0C">
        <w:rPr>
          <w:rFonts w:ascii="方正仿宋简体" w:eastAsia="方正仿宋简体" w:hint="eastAsia"/>
          <w:sz w:val="28"/>
          <w:szCs w:val="28"/>
        </w:rPr>
        <w:t>病理学与病理生理学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100105 </w:t>
      </w:r>
      <w:r w:rsidRPr="00333F0C">
        <w:rPr>
          <w:rFonts w:ascii="方正仿宋简体" w:eastAsia="方正仿宋简体" w:hint="eastAsia"/>
          <w:sz w:val="28"/>
          <w:szCs w:val="28"/>
        </w:rPr>
        <w:t>法医学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100106 </w:t>
      </w:r>
      <w:r w:rsidRPr="00333F0C">
        <w:rPr>
          <w:rFonts w:ascii="方正仿宋简体" w:eastAsia="方正仿宋简体" w:hint="eastAsia"/>
          <w:sz w:val="28"/>
          <w:szCs w:val="28"/>
        </w:rPr>
        <w:t>放射医学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100107 </w:t>
      </w:r>
      <w:r w:rsidRPr="00333F0C">
        <w:rPr>
          <w:rFonts w:ascii="方正仿宋简体" w:eastAsia="方正仿宋简体" w:hint="eastAsia"/>
          <w:sz w:val="28"/>
          <w:szCs w:val="28"/>
        </w:rPr>
        <w:t>航空、航天与航海医学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 w:hint="eastAsia"/>
          <w:sz w:val="28"/>
          <w:szCs w:val="28"/>
        </w:rPr>
        <w:t>一级学科：</w:t>
      </w:r>
      <w:r w:rsidRPr="00333F0C">
        <w:rPr>
          <w:rFonts w:ascii="方正仿宋简体" w:eastAsia="方正仿宋简体"/>
          <w:sz w:val="28"/>
          <w:szCs w:val="28"/>
        </w:rPr>
        <w:t xml:space="preserve">1002 </w:t>
      </w:r>
      <w:r w:rsidRPr="00333F0C">
        <w:rPr>
          <w:rFonts w:ascii="方正仿宋简体" w:eastAsia="方正仿宋简体" w:hint="eastAsia"/>
          <w:sz w:val="28"/>
          <w:szCs w:val="28"/>
        </w:rPr>
        <w:t>临床医学</w:t>
      </w:r>
    </w:p>
    <w:p w:rsidR="00F27DB8" w:rsidRPr="00333F0C" w:rsidRDefault="00F27DB8" w:rsidP="00333F0C">
      <w:pPr>
        <w:spacing w:line="360" w:lineRule="exact"/>
        <w:ind w:leftChars="284" w:left="31680" w:hangingChars="85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 w:hint="eastAsia"/>
          <w:sz w:val="28"/>
          <w:szCs w:val="28"/>
        </w:rPr>
        <w:t>二级学科：</w:t>
      </w:r>
      <w:r w:rsidRPr="00333F0C">
        <w:rPr>
          <w:rFonts w:ascii="方正仿宋简体" w:eastAsia="方正仿宋简体"/>
          <w:sz w:val="28"/>
          <w:szCs w:val="28"/>
        </w:rPr>
        <w:t xml:space="preserve">100201 </w:t>
      </w:r>
      <w:r w:rsidRPr="00333F0C">
        <w:rPr>
          <w:rFonts w:ascii="方正仿宋简体" w:eastAsia="方正仿宋简体" w:hint="eastAsia"/>
          <w:sz w:val="28"/>
          <w:szCs w:val="28"/>
        </w:rPr>
        <w:t>内科学</w:t>
      </w:r>
      <w:r w:rsidRPr="00333F0C">
        <w:rPr>
          <w:rFonts w:ascii="方正仿宋简体" w:eastAsia="方正仿宋简体"/>
          <w:sz w:val="28"/>
          <w:szCs w:val="28"/>
        </w:rPr>
        <w:t>(</w:t>
      </w:r>
      <w:r w:rsidRPr="00333F0C">
        <w:rPr>
          <w:rFonts w:ascii="方正仿宋简体" w:eastAsia="方正仿宋简体" w:hint="eastAsia"/>
          <w:sz w:val="28"/>
          <w:szCs w:val="28"/>
        </w:rPr>
        <w:t>含：心血管病、血液病、呼吸系病、消化系病、内分泌与代谢病、肾病、风湿病、传染病</w:t>
      </w:r>
      <w:r w:rsidRPr="00333F0C">
        <w:rPr>
          <w:rFonts w:ascii="方正仿宋简体" w:eastAsia="方正仿宋简体"/>
          <w:sz w:val="28"/>
          <w:szCs w:val="28"/>
        </w:rPr>
        <w:t xml:space="preserve">)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100202 </w:t>
      </w:r>
      <w:r w:rsidRPr="00333F0C">
        <w:rPr>
          <w:rFonts w:ascii="方正仿宋简体" w:eastAsia="方正仿宋简体" w:hint="eastAsia"/>
          <w:sz w:val="28"/>
          <w:szCs w:val="28"/>
        </w:rPr>
        <w:t>儿科学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100203 </w:t>
      </w:r>
      <w:r w:rsidRPr="00333F0C">
        <w:rPr>
          <w:rFonts w:ascii="方正仿宋简体" w:eastAsia="方正仿宋简体" w:hint="eastAsia"/>
          <w:sz w:val="28"/>
          <w:szCs w:val="28"/>
        </w:rPr>
        <w:t>老年医学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100204 </w:t>
      </w:r>
      <w:r w:rsidRPr="00333F0C">
        <w:rPr>
          <w:rFonts w:ascii="方正仿宋简体" w:eastAsia="方正仿宋简体" w:hint="eastAsia"/>
          <w:sz w:val="28"/>
          <w:szCs w:val="28"/>
        </w:rPr>
        <w:t>神经病学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100205 </w:t>
      </w:r>
      <w:r w:rsidRPr="00333F0C">
        <w:rPr>
          <w:rFonts w:ascii="方正仿宋简体" w:eastAsia="方正仿宋简体" w:hint="eastAsia"/>
          <w:sz w:val="28"/>
          <w:szCs w:val="28"/>
        </w:rPr>
        <w:t>精神病与精神卫生学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100206 </w:t>
      </w:r>
      <w:r w:rsidRPr="00333F0C">
        <w:rPr>
          <w:rFonts w:ascii="方正仿宋简体" w:eastAsia="方正仿宋简体" w:hint="eastAsia"/>
          <w:sz w:val="28"/>
          <w:szCs w:val="28"/>
        </w:rPr>
        <w:t>皮肤病与性病学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100207 </w:t>
      </w:r>
      <w:r w:rsidRPr="00333F0C">
        <w:rPr>
          <w:rFonts w:ascii="方正仿宋简体" w:eastAsia="方正仿宋简体" w:hint="eastAsia"/>
          <w:sz w:val="28"/>
          <w:szCs w:val="28"/>
        </w:rPr>
        <w:t>影像医学与核医学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100208 </w:t>
      </w:r>
      <w:r w:rsidRPr="00333F0C">
        <w:rPr>
          <w:rFonts w:ascii="方正仿宋简体" w:eastAsia="方正仿宋简体" w:hint="eastAsia"/>
          <w:sz w:val="28"/>
          <w:szCs w:val="28"/>
        </w:rPr>
        <w:t>临床检验诊断学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100209 </w:t>
      </w:r>
      <w:r w:rsidRPr="00333F0C">
        <w:rPr>
          <w:rFonts w:ascii="方正仿宋简体" w:eastAsia="方正仿宋简体" w:hint="eastAsia"/>
          <w:sz w:val="28"/>
          <w:szCs w:val="28"/>
        </w:rPr>
        <w:t>护理学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leftChars="997" w:left="31680" w:hangingChars="35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100210 </w:t>
      </w:r>
      <w:r w:rsidRPr="00333F0C">
        <w:rPr>
          <w:rFonts w:ascii="方正仿宋简体" w:eastAsia="方正仿宋简体" w:hint="eastAsia"/>
          <w:sz w:val="28"/>
          <w:szCs w:val="28"/>
        </w:rPr>
        <w:t>外科学</w:t>
      </w:r>
      <w:r w:rsidRPr="00333F0C">
        <w:rPr>
          <w:rFonts w:ascii="方正仿宋简体" w:eastAsia="方正仿宋简体"/>
          <w:sz w:val="28"/>
          <w:szCs w:val="28"/>
        </w:rPr>
        <w:t>(</w:t>
      </w:r>
      <w:r w:rsidRPr="00333F0C">
        <w:rPr>
          <w:rFonts w:ascii="方正仿宋简体" w:eastAsia="方正仿宋简体" w:hint="eastAsia"/>
          <w:sz w:val="28"/>
          <w:szCs w:val="28"/>
        </w:rPr>
        <w:t>含：普外、骨外、泌尿外、胸心外、神外、整形、烧伤、野战外</w:t>
      </w:r>
      <w:r w:rsidRPr="00333F0C">
        <w:rPr>
          <w:rFonts w:ascii="方正仿宋简体" w:eastAsia="方正仿宋简体"/>
          <w:sz w:val="28"/>
          <w:szCs w:val="28"/>
        </w:rPr>
        <w:t xml:space="preserve">)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100211 </w:t>
      </w:r>
      <w:r w:rsidRPr="00333F0C">
        <w:rPr>
          <w:rFonts w:ascii="方正仿宋简体" w:eastAsia="方正仿宋简体" w:hint="eastAsia"/>
          <w:sz w:val="28"/>
          <w:szCs w:val="28"/>
        </w:rPr>
        <w:t>妇产科学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100212 </w:t>
      </w:r>
      <w:r w:rsidRPr="00333F0C">
        <w:rPr>
          <w:rFonts w:ascii="方正仿宋简体" w:eastAsia="方正仿宋简体" w:hint="eastAsia"/>
          <w:sz w:val="28"/>
          <w:szCs w:val="28"/>
        </w:rPr>
        <w:t>眼科学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100213 </w:t>
      </w:r>
      <w:r w:rsidRPr="00333F0C">
        <w:rPr>
          <w:rFonts w:ascii="方正仿宋简体" w:eastAsia="方正仿宋简体" w:hint="eastAsia"/>
          <w:sz w:val="28"/>
          <w:szCs w:val="28"/>
        </w:rPr>
        <w:t>耳鼻咽喉科学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100214 </w:t>
      </w:r>
      <w:r w:rsidRPr="00333F0C">
        <w:rPr>
          <w:rFonts w:ascii="方正仿宋简体" w:eastAsia="方正仿宋简体" w:hint="eastAsia"/>
          <w:sz w:val="28"/>
          <w:szCs w:val="28"/>
        </w:rPr>
        <w:t>肿瘤学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100215 </w:t>
      </w:r>
      <w:r w:rsidRPr="00333F0C">
        <w:rPr>
          <w:rFonts w:ascii="方正仿宋简体" w:eastAsia="方正仿宋简体" w:hint="eastAsia"/>
          <w:sz w:val="28"/>
          <w:szCs w:val="28"/>
        </w:rPr>
        <w:t>康复医学与理疗学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100216 </w:t>
      </w:r>
      <w:r w:rsidRPr="00333F0C">
        <w:rPr>
          <w:rFonts w:ascii="方正仿宋简体" w:eastAsia="方正仿宋简体" w:hint="eastAsia"/>
          <w:sz w:val="28"/>
          <w:szCs w:val="28"/>
        </w:rPr>
        <w:t>运动医学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100217 </w:t>
      </w:r>
      <w:r w:rsidRPr="00333F0C">
        <w:rPr>
          <w:rFonts w:ascii="方正仿宋简体" w:eastAsia="方正仿宋简体" w:hint="eastAsia"/>
          <w:sz w:val="28"/>
          <w:szCs w:val="28"/>
        </w:rPr>
        <w:t>麻醉学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100218 </w:t>
      </w:r>
      <w:r w:rsidRPr="00333F0C">
        <w:rPr>
          <w:rFonts w:ascii="方正仿宋简体" w:eastAsia="方正仿宋简体" w:hint="eastAsia"/>
          <w:sz w:val="28"/>
          <w:szCs w:val="28"/>
        </w:rPr>
        <w:t>急诊医学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 w:hint="eastAsia"/>
          <w:sz w:val="28"/>
          <w:szCs w:val="28"/>
        </w:rPr>
        <w:t>一级学科：</w:t>
      </w:r>
      <w:r w:rsidRPr="00333F0C">
        <w:rPr>
          <w:rFonts w:ascii="方正仿宋简体" w:eastAsia="方正仿宋简体"/>
          <w:sz w:val="28"/>
          <w:szCs w:val="28"/>
        </w:rPr>
        <w:t xml:space="preserve">1003 </w:t>
      </w:r>
      <w:r w:rsidRPr="00333F0C">
        <w:rPr>
          <w:rFonts w:ascii="方正仿宋简体" w:eastAsia="方正仿宋简体" w:hint="eastAsia"/>
          <w:sz w:val="28"/>
          <w:szCs w:val="28"/>
        </w:rPr>
        <w:t>口腔医学</w:t>
      </w:r>
    </w:p>
    <w:p w:rsidR="00F27DB8" w:rsidRPr="00333F0C" w:rsidRDefault="00F27DB8" w:rsidP="00333F0C">
      <w:pPr>
        <w:spacing w:line="360" w:lineRule="exact"/>
        <w:ind w:firstLineChars="2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 w:hint="eastAsia"/>
          <w:sz w:val="28"/>
          <w:szCs w:val="28"/>
        </w:rPr>
        <w:t>二级学科：</w:t>
      </w:r>
      <w:r w:rsidRPr="00333F0C">
        <w:rPr>
          <w:rFonts w:ascii="方正仿宋简体" w:eastAsia="方正仿宋简体"/>
          <w:sz w:val="28"/>
          <w:szCs w:val="28"/>
        </w:rPr>
        <w:t xml:space="preserve">100301 </w:t>
      </w:r>
      <w:r w:rsidRPr="00333F0C">
        <w:rPr>
          <w:rFonts w:ascii="方正仿宋简体" w:eastAsia="方正仿宋简体" w:hint="eastAsia"/>
          <w:sz w:val="28"/>
          <w:szCs w:val="28"/>
        </w:rPr>
        <w:t>口腔基础医学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100302 </w:t>
      </w:r>
      <w:r w:rsidRPr="00333F0C">
        <w:rPr>
          <w:rFonts w:ascii="方正仿宋简体" w:eastAsia="方正仿宋简体" w:hint="eastAsia"/>
          <w:sz w:val="28"/>
          <w:szCs w:val="28"/>
        </w:rPr>
        <w:t>口腔临床医学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 w:hint="eastAsia"/>
          <w:sz w:val="28"/>
          <w:szCs w:val="28"/>
        </w:rPr>
        <w:t>一级学科：</w:t>
      </w:r>
      <w:r w:rsidRPr="00333F0C">
        <w:rPr>
          <w:rFonts w:ascii="方正仿宋简体" w:eastAsia="方正仿宋简体"/>
          <w:sz w:val="28"/>
          <w:szCs w:val="28"/>
        </w:rPr>
        <w:t xml:space="preserve">1004 </w:t>
      </w:r>
      <w:r w:rsidRPr="00333F0C">
        <w:rPr>
          <w:rFonts w:ascii="方正仿宋简体" w:eastAsia="方正仿宋简体" w:hint="eastAsia"/>
          <w:sz w:val="28"/>
          <w:szCs w:val="28"/>
        </w:rPr>
        <w:t>公共卫生与预防医学</w:t>
      </w:r>
    </w:p>
    <w:p w:rsidR="00F27DB8" w:rsidRPr="00333F0C" w:rsidRDefault="00F27DB8" w:rsidP="00333F0C">
      <w:pPr>
        <w:spacing w:line="360" w:lineRule="exact"/>
        <w:ind w:firstLineChars="2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 w:hint="eastAsia"/>
          <w:sz w:val="28"/>
          <w:szCs w:val="28"/>
        </w:rPr>
        <w:t>二级学科：</w:t>
      </w:r>
      <w:r w:rsidRPr="00333F0C">
        <w:rPr>
          <w:rFonts w:ascii="方正仿宋简体" w:eastAsia="方正仿宋简体"/>
          <w:sz w:val="28"/>
          <w:szCs w:val="28"/>
        </w:rPr>
        <w:t xml:space="preserve">100401 </w:t>
      </w:r>
      <w:r w:rsidRPr="00333F0C">
        <w:rPr>
          <w:rFonts w:ascii="方正仿宋简体" w:eastAsia="方正仿宋简体" w:hint="eastAsia"/>
          <w:sz w:val="28"/>
          <w:szCs w:val="28"/>
        </w:rPr>
        <w:t>流行病与卫生统计学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100402 </w:t>
      </w:r>
      <w:r w:rsidRPr="00333F0C">
        <w:rPr>
          <w:rFonts w:ascii="方正仿宋简体" w:eastAsia="方正仿宋简体" w:hint="eastAsia"/>
          <w:sz w:val="28"/>
          <w:szCs w:val="28"/>
        </w:rPr>
        <w:t>劳动卫生与环境卫生学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100403 </w:t>
      </w:r>
      <w:r w:rsidRPr="00333F0C">
        <w:rPr>
          <w:rFonts w:ascii="方正仿宋简体" w:eastAsia="方正仿宋简体" w:hint="eastAsia"/>
          <w:sz w:val="28"/>
          <w:szCs w:val="28"/>
        </w:rPr>
        <w:t>营养与食品卫生学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100404 </w:t>
      </w:r>
      <w:r w:rsidRPr="00333F0C">
        <w:rPr>
          <w:rFonts w:ascii="方正仿宋简体" w:eastAsia="方正仿宋简体" w:hint="eastAsia"/>
          <w:sz w:val="28"/>
          <w:szCs w:val="28"/>
        </w:rPr>
        <w:t>儿少卫生与妇幼保健学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100405 </w:t>
      </w:r>
      <w:r w:rsidRPr="00333F0C">
        <w:rPr>
          <w:rFonts w:ascii="方正仿宋简体" w:eastAsia="方正仿宋简体" w:hint="eastAsia"/>
          <w:sz w:val="28"/>
          <w:szCs w:val="28"/>
        </w:rPr>
        <w:t>卫生毒理学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100406 </w:t>
      </w:r>
      <w:r w:rsidRPr="00333F0C">
        <w:rPr>
          <w:rFonts w:ascii="方正仿宋简体" w:eastAsia="方正仿宋简体" w:hint="eastAsia"/>
          <w:sz w:val="28"/>
          <w:szCs w:val="28"/>
        </w:rPr>
        <w:t>军事预防医学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 w:hint="eastAsia"/>
          <w:sz w:val="28"/>
          <w:szCs w:val="28"/>
        </w:rPr>
        <w:t>一级学科：</w:t>
      </w:r>
      <w:r w:rsidRPr="00333F0C">
        <w:rPr>
          <w:rFonts w:ascii="方正仿宋简体" w:eastAsia="方正仿宋简体"/>
          <w:sz w:val="28"/>
          <w:szCs w:val="28"/>
        </w:rPr>
        <w:t xml:space="preserve">1005 </w:t>
      </w:r>
      <w:r w:rsidRPr="00333F0C">
        <w:rPr>
          <w:rFonts w:ascii="方正仿宋简体" w:eastAsia="方正仿宋简体" w:hint="eastAsia"/>
          <w:sz w:val="28"/>
          <w:szCs w:val="28"/>
        </w:rPr>
        <w:t>中医学</w:t>
      </w:r>
    </w:p>
    <w:p w:rsidR="00F27DB8" w:rsidRPr="00333F0C" w:rsidRDefault="00F27DB8" w:rsidP="00333F0C">
      <w:pPr>
        <w:spacing w:line="360" w:lineRule="exact"/>
        <w:ind w:firstLineChars="2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 w:hint="eastAsia"/>
          <w:sz w:val="28"/>
          <w:szCs w:val="28"/>
        </w:rPr>
        <w:t>二级学科：</w:t>
      </w:r>
      <w:r w:rsidRPr="00333F0C">
        <w:rPr>
          <w:rFonts w:ascii="方正仿宋简体" w:eastAsia="方正仿宋简体"/>
          <w:sz w:val="28"/>
          <w:szCs w:val="28"/>
        </w:rPr>
        <w:t xml:space="preserve">100501 </w:t>
      </w:r>
      <w:r w:rsidRPr="00333F0C">
        <w:rPr>
          <w:rFonts w:ascii="方正仿宋简体" w:eastAsia="方正仿宋简体" w:hint="eastAsia"/>
          <w:sz w:val="28"/>
          <w:szCs w:val="28"/>
        </w:rPr>
        <w:t>中医基础理论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100502 </w:t>
      </w:r>
      <w:r w:rsidRPr="00333F0C">
        <w:rPr>
          <w:rFonts w:ascii="方正仿宋简体" w:eastAsia="方正仿宋简体" w:hint="eastAsia"/>
          <w:sz w:val="28"/>
          <w:szCs w:val="28"/>
        </w:rPr>
        <w:t>中医临床基础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100503 </w:t>
      </w:r>
      <w:r w:rsidRPr="00333F0C">
        <w:rPr>
          <w:rFonts w:ascii="方正仿宋简体" w:eastAsia="方正仿宋简体" w:hint="eastAsia"/>
          <w:sz w:val="28"/>
          <w:szCs w:val="28"/>
        </w:rPr>
        <w:t>中医医史文献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100504 </w:t>
      </w:r>
      <w:r w:rsidRPr="00333F0C">
        <w:rPr>
          <w:rFonts w:ascii="方正仿宋简体" w:eastAsia="方正仿宋简体" w:hint="eastAsia"/>
          <w:sz w:val="28"/>
          <w:szCs w:val="28"/>
        </w:rPr>
        <w:t>方剂学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100505 </w:t>
      </w:r>
      <w:r w:rsidRPr="00333F0C">
        <w:rPr>
          <w:rFonts w:ascii="方正仿宋简体" w:eastAsia="方正仿宋简体" w:hint="eastAsia"/>
          <w:sz w:val="28"/>
          <w:szCs w:val="28"/>
        </w:rPr>
        <w:t>中医诊断学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100506 </w:t>
      </w:r>
      <w:r w:rsidRPr="00333F0C">
        <w:rPr>
          <w:rFonts w:ascii="方正仿宋简体" w:eastAsia="方正仿宋简体" w:hint="eastAsia"/>
          <w:sz w:val="28"/>
          <w:szCs w:val="28"/>
        </w:rPr>
        <w:t>中医内科学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100507 </w:t>
      </w:r>
      <w:r w:rsidRPr="00333F0C">
        <w:rPr>
          <w:rFonts w:ascii="方正仿宋简体" w:eastAsia="方正仿宋简体" w:hint="eastAsia"/>
          <w:sz w:val="28"/>
          <w:szCs w:val="28"/>
        </w:rPr>
        <w:t>中医外科学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100508 </w:t>
      </w:r>
      <w:r w:rsidRPr="00333F0C">
        <w:rPr>
          <w:rFonts w:ascii="方正仿宋简体" w:eastAsia="方正仿宋简体" w:hint="eastAsia"/>
          <w:sz w:val="28"/>
          <w:szCs w:val="28"/>
        </w:rPr>
        <w:t>中医骨伤科学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100509 </w:t>
      </w:r>
      <w:r w:rsidRPr="00333F0C">
        <w:rPr>
          <w:rFonts w:ascii="方正仿宋简体" w:eastAsia="方正仿宋简体" w:hint="eastAsia"/>
          <w:sz w:val="28"/>
          <w:szCs w:val="28"/>
        </w:rPr>
        <w:t>中医妇科学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100510 </w:t>
      </w:r>
      <w:r w:rsidRPr="00333F0C">
        <w:rPr>
          <w:rFonts w:ascii="方正仿宋简体" w:eastAsia="方正仿宋简体" w:hint="eastAsia"/>
          <w:sz w:val="28"/>
          <w:szCs w:val="28"/>
        </w:rPr>
        <w:t>中医儿科学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100511 </w:t>
      </w:r>
      <w:r w:rsidRPr="00333F0C">
        <w:rPr>
          <w:rFonts w:ascii="方正仿宋简体" w:eastAsia="方正仿宋简体" w:hint="eastAsia"/>
          <w:sz w:val="28"/>
          <w:szCs w:val="28"/>
        </w:rPr>
        <w:t>中医五官科学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100512 </w:t>
      </w:r>
      <w:r w:rsidRPr="00333F0C">
        <w:rPr>
          <w:rFonts w:ascii="方正仿宋简体" w:eastAsia="方正仿宋简体" w:hint="eastAsia"/>
          <w:sz w:val="28"/>
          <w:szCs w:val="28"/>
        </w:rPr>
        <w:t>针灸推拿学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100513 </w:t>
      </w:r>
      <w:r w:rsidRPr="00333F0C">
        <w:rPr>
          <w:rFonts w:ascii="方正仿宋简体" w:eastAsia="方正仿宋简体" w:hint="eastAsia"/>
          <w:sz w:val="28"/>
          <w:szCs w:val="28"/>
        </w:rPr>
        <w:t>民族医学</w:t>
      </w:r>
      <w:r w:rsidRPr="00333F0C">
        <w:rPr>
          <w:rFonts w:ascii="方正仿宋简体" w:eastAsia="方正仿宋简体"/>
          <w:sz w:val="28"/>
          <w:szCs w:val="28"/>
        </w:rPr>
        <w:t>(</w:t>
      </w:r>
      <w:r w:rsidRPr="00333F0C">
        <w:rPr>
          <w:rFonts w:ascii="方正仿宋简体" w:eastAsia="方正仿宋简体" w:hint="eastAsia"/>
          <w:sz w:val="28"/>
          <w:szCs w:val="28"/>
        </w:rPr>
        <w:t>含：藏医学、蒙医学等</w:t>
      </w:r>
      <w:r w:rsidRPr="00333F0C">
        <w:rPr>
          <w:rFonts w:ascii="方正仿宋简体" w:eastAsia="方正仿宋简体"/>
          <w:sz w:val="28"/>
          <w:szCs w:val="28"/>
        </w:rPr>
        <w:t>)</w:t>
      </w:r>
    </w:p>
    <w:p w:rsidR="00F27DB8" w:rsidRPr="00333F0C" w:rsidRDefault="00F27DB8" w:rsidP="00333F0C">
      <w:pPr>
        <w:spacing w:line="360" w:lineRule="exact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 w:hint="eastAsia"/>
          <w:sz w:val="28"/>
          <w:szCs w:val="28"/>
        </w:rPr>
        <w:t>一级学科：</w:t>
      </w:r>
      <w:r w:rsidRPr="00333F0C">
        <w:rPr>
          <w:rFonts w:ascii="方正仿宋简体" w:eastAsia="方正仿宋简体"/>
          <w:sz w:val="28"/>
          <w:szCs w:val="28"/>
        </w:rPr>
        <w:t xml:space="preserve">1006 </w:t>
      </w:r>
      <w:r w:rsidRPr="00333F0C">
        <w:rPr>
          <w:rFonts w:ascii="方正仿宋简体" w:eastAsia="方正仿宋简体" w:hint="eastAsia"/>
          <w:sz w:val="28"/>
          <w:szCs w:val="28"/>
        </w:rPr>
        <w:t>中西医结合</w:t>
      </w:r>
    </w:p>
    <w:p w:rsidR="00F27DB8" w:rsidRPr="00333F0C" w:rsidRDefault="00F27DB8" w:rsidP="00333F0C">
      <w:pPr>
        <w:spacing w:line="360" w:lineRule="exact"/>
        <w:ind w:firstLineChars="2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 w:hint="eastAsia"/>
          <w:sz w:val="28"/>
          <w:szCs w:val="28"/>
        </w:rPr>
        <w:t>二级学科：</w:t>
      </w:r>
      <w:r w:rsidRPr="00333F0C">
        <w:rPr>
          <w:rFonts w:ascii="方正仿宋简体" w:eastAsia="方正仿宋简体"/>
          <w:sz w:val="28"/>
          <w:szCs w:val="28"/>
        </w:rPr>
        <w:t xml:space="preserve">100601 </w:t>
      </w:r>
      <w:r w:rsidRPr="00333F0C">
        <w:rPr>
          <w:rFonts w:ascii="方正仿宋简体" w:eastAsia="方正仿宋简体" w:hint="eastAsia"/>
          <w:sz w:val="28"/>
          <w:szCs w:val="28"/>
        </w:rPr>
        <w:t>中西医结合基础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ind w:firstLineChars="7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100602 </w:t>
      </w:r>
      <w:r w:rsidRPr="00333F0C">
        <w:rPr>
          <w:rFonts w:ascii="方正仿宋简体" w:eastAsia="方正仿宋简体" w:hint="eastAsia"/>
          <w:sz w:val="28"/>
          <w:szCs w:val="28"/>
        </w:rPr>
        <w:t>中西医结合临床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</w:p>
    <w:p w:rsidR="00F27DB8" w:rsidRPr="00333F0C" w:rsidRDefault="00F27DB8" w:rsidP="00333F0C">
      <w:pPr>
        <w:spacing w:line="360" w:lineRule="exact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 w:hint="eastAsia"/>
          <w:sz w:val="28"/>
          <w:szCs w:val="28"/>
        </w:rPr>
        <w:t>一级学科：</w:t>
      </w:r>
      <w:r w:rsidRPr="00333F0C">
        <w:rPr>
          <w:rFonts w:ascii="方正仿宋简体" w:eastAsia="方正仿宋简体"/>
          <w:sz w:val="28"/>
          <w:szCs w:val="28"/>
        </w:rPr>
        <w:t>1007</w:t>
      </w:r>
      <w:r w:rsidRPr="00333F0C">
        <w:rPr>
          <w:rFonts w:ascii="方正仿宋简体" w:eastAsia="方正仿宋简体" w:hint="eastAsia"/>
          <w:sz w:val="28"/>
          <w:szCs w:val="28"/>
        </w:rPr>
        <w:t>药学（略）</w:t>
      </w:r>
    </w:p>
    <w:p w:rsidR="00F27DB8" w:rsidRPr="00333F0C" w:rsidRDefault="00F27DB8" w:rsidP="00333F0C">
      <w:pPr>
        <w:spacing w:line="360" w:lineRule="exact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 w:hint="eastAsia"/>
          <w:sz w:val="28"/>
          <w:szCs w:val="28"/>
        </w:rPr>
        <w:t>一级学科：</w:t>
      </w:r>
      <w:r w:rsidRPr="00333F0C">
        <w:rPr>
          <w:rFonts w:ascii="方正仿宋简体" w:eastAsia="方正仿宋简体"/>
          <w:sz w:val="28"/>
          <w:szCs w:val="28"/>
        </w:rPr>
        <w:t>1008</w:t>
      </w:r>
      <w:r w:rsidRPr="00333F0C">
        <w:rPr>
          <w:rFonts w:ascii="方正仿宋简体" w:eastAsia="方正仿宋简体" w:hint="eastAsia"/>
          <w:sz w:val="28"/>
          <w:szCs w:val="28"/>
        </w:rPr>
        <w:t>中药学</w:t>
      </w:r>
    </w:p>
    <w:p w:rsidR="00F27DB8" w:rsidRPr="00333F0C" w:rsidRDefault="00F27DB8" w:rsidP="00333F0C">
      <w:pPr>
        <w:widowControl/>
        <w:spacing w:line="360" w:lineRule="exact"/>
        <w:jc w:val="left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br w:type="page"/>
      </w:r>
    </w:p>
    <w:p w:rsidR="00F27DB8" w:rsidRPr="00333F0C" w:rsidRDefault="00F27DB8" w:rsidP="00333F0C">
      <w:pPr>
        <w:spacing w:line="360" w:lineRule="exact"/>
        <w:jc w:val="center"/>
        <w:rPr>
          <w:rFonts w:ascii="方正小标宋简体" w:eastAsia="方正小标宋简体"/>
          <w:b/>
          <w:sz w:val="28"/>
          <w:szCs w:val="28"/>
        </w:rPr>
      </w:pPr>
      <w:r w:rsidRPr="00333F0C">
        <w:rPr>
          <w:rFonts w:ascii="方正小标宋简体" w:eastAsia="方正小标宋简体" w:hint="eastAsia"/>
          <w:b/>
          <w:sz w:val="28"/>
          <w:szCs w:val="28"/>
        </w:rPr>
        <w:t>学术学位专业目录</w:t>
      </w:r>
    </w:p>
    <w:p w:rsidR="00F27DB8" w:rsidRPr="00333F0C" w:rsidRDefault="00F27DB8" w:rsidP="00333F0C">
      <w:pPr>
        <w:spacing w:line="360" w:lineRule="exact"/>
        <w:rPr>
          <w:rFonts w:ascii="方正仿宋简体" w:eastAsia="方正仿宋简体"/>
          <w:sz w:val="28"/>
          <w:szCs w:val="28"/>
        </w:rPr>
      </w:pPr>
    </w:p>
    <w:p w:rsidR="00F27DB8" w:rsidRPr="00333F0C" w:rsidRDefault="00F27DB8" w:rsidP="00333F0C">
      <w:pPr>
        <w:spacing w:line="360" w:lineRule="exact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2011</w:t>
      </w:r>
      <w:r w:rsidRPr="00333F0C">
        <w:rPr>
          <w:rFonts w:ascii="方正仿宋简体" w:eastAsia="方正仿宋简体" w:hint="eastAsia"/>
          <w:sz w:val="28"/>
          <w:szCs w:val="28"/>
        </w:rPr>
        <w:t>年版，</w:t>
      </w:r>
      <w:r w:rsidRPr="00333F0C">
        <w:rPr>
          <w:rFonts w:ascii="方正仿宋简体" w:eastAsia="方正仿宋简体"/>
          <w:sz w:val="28"/>
          <w:szCs w:val="28"/>
        </w:rPr>
        <w:t>2011</w:t>
      </w:r>
      <w:r w:rsidRPr="00333F0C">
        <w:rPr>
          <w:rFonts w:ascii="方正仿宋简体" w:eastAsia="方正仿宋简体" w:hint="eastAsia"/>
          <w:sz w:val="28"/>
          <w:szCs w:val="28"/>
        </w:rPr>
        <w:t>年后执行该目录，国家不设统一二级学科，各培养单位自主设置，目前二级学科基本参照</w:t>
      </w:r>
      <w:r w:rsidRPr="00333F0C">
        <w:rPr>
          <w:rFonts w:ascii="方正仿宋简体" w:eastAsia="方正仿宋简体"/>
          <w:sz w:val="28"/>
          <w:szCs w:val="28"/>
        </w:rPr>
        <w:t>1997</w:t>
      </w:r>
      <w:r w:rsidRPr="00333F0C">
        <w:rPr>
          <w:rFonts w:ascii="方正仿宋简体" w:eastAsia="方正仿宋简体" w:hint="eastAsia"/>
          <w:sz w:val="28"/>
          <w:szCs w:val="28"/>
        </w:rPr>
        <w:t>年版设置</w:t>
      </w:r>
    </w:p>
    <w:p w:rsidR="00F27DB8" w:rsidRPr="00333F0C" w:rsidRDefault="00F27DB8" w:rsidP="00333F0C">
      <w:pPr>
        <w:spacing w:line="360" w:lineRule="exact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 w:hint="eastAsia"/>
          <w:sz w:val="28"/>
          <w:szCs w:val="28"/>
        </w:rPr>
        <w:t>门类：</w:t>
      </w:r>
      <w:r w:rsidRPr="00333F0C">
        <w:rPr>
          <w:rFonts w:ascii="方正仿宋简体" w:eastAsia="方正仿宋简体"/>
          <w:sz w:val="28"/>
          <w:szCs w:val="28"/>
        </w:rPr>
        <w:t xml:space="preserve">10  </w:t>
      </w:r>
      <w:r w:rsidRPr="00333F0C">
        <w:rPr>
          <w:rFonts w:ascii="方正仿宋简体" w:eastAsia="方正仿宋简体" w:hint="eastAsia"/>
          <w:sz w:val="28"/>
          <w:szCs w:val="28"/>
        </w:rPr>
        <w:t>医学</w:t>
      </w:r>
    </w:p>
    <w:p w:rsidR="00F27DB8" w:rsidRPr="00333F0C" w:rsidRDefault="00F27DB8" w:rsidP="00333F0C">
      <w:pPr>
        <w:spacing w:line="360" w:lineRule="exact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 w:hint="eastAsia"/>
          <w:sz w:val="28"/>
          <w:szCs w:val="28"/>
        </w:rPr>
        <w:t>一级学科：</w:t>
      </w:r>
      <w:r w:rsidRPr="00333F0C">
        <w:rPr>
          <w:rFonts w:ascii="方正仿宋简体" w:eastAsia="方正仿宋简体"/>
          <w:sz w:val="28"/>
          <w:szCs w:val="28"/>
        </w:rPr>
        <w:t xml:space="preserve">1001  </w:t>
      </w:r>
      <w:r w:rsidRPr="00333F0C">
        <w:rPr>
          <w:rFonts w:ascii="方正仿宋简体" w:eastAsia="方正仿宋简体" w:hint="eastAsia"/>
          <w:sz w:val="28"/>
          <w:szCs w:val="28"/>
        </w:rPr>
        <w:t>基础医学（可授医学、理学学位）</w:t>
      </w:r>
    </w:p>
    <w:p w:rsidR="00F27DB8" w:rsidRPr="00333F0C" w:rsidRDefault="00F27DB8" w:rsidP="00333F0C">
      <w:pPr>
        <w:spacing w:line="360" w:lineRule="exact"/>
        <w:ind w:firstLineChars="5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1002  </w:t>
      </w:r>
      <w:r w:rsidRPr="00333F0C">
        <w:rPr>
          <w:rFonts w:ascii="方正仿宋简体" w:eastAsia="方正仿宋简体" w:hint="eastAsia"/>
          <w:sz w:val="28"/>
          <w:szCs w:val="28"/>
        </w:rPr>
        <w:t>临床医学</w:t>
      </w:r>
    </w:p>
    <w:p w:rsidR="00F27DB8" w:rsidRPr="00333F0C" w:rsidRDefault="00F27DB8" w:rsidP="00333F0C">
      <w:pPr>
        <w:spacing w:line="360" w:lineRule="exact"/>
        <w:ind w:firstLineChars="5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1003  </w:t>
      </w:r>
      <w:r w:rsidRPr="00333F0C">
        <w:rPr>
          <w:rFonts w:ascii="方正仿宋简体" w:eastAsia="方正仿宋简体" w:hint="eastAsia"/>
          <w:sz w:val="28"/>
          <w:szCs w:val="28"/>
        </w:rPr>
        <w:t>口腔医学</w:t>
      </w:r>
    </w:p>
    <w:p w:rsidR="00F27DB8" w:rsidRPr="00333F0C" w:rsidRDefault="00F27DB8" w:rsidP="00333F0C">
      <w:pPr>
        <w:spacing w:line="360" w:lineRule="exact"/>
        <w:ind w:firstLineChars="5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1004  </w:t>
      </w:r>
      <w:r w:rsidRPr="00333F0C">
        <w:rPr>
          <w:rFonts w:ascii="方正仿宋简体" w:eastAsia="方正仿宋简体" w:hint="eastAsia"/>
          <w:sz w:val="28"/>
          <w:szCs w:val="28"/>
        </w:rPr>
        <w:t>公共卫生与预防医学（可授医学、理学学位）</w:t>
      </w:r>
    </w:p>
    <w:p w:rsidR="00F27DB8" w:rsidRPr="00333F0C" w:rsidRDefault="00F27DB8" w:rsidP="00333F0C">
      <w:pPr>
        <w:spacing w:line="360" w:lineRule="exact"/>
        <w:ind w:firstLineChars="5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1005  </w:t>
      </w:r>
      <w:r w:rsidRPr="00333F0C">
        <w:rPr>
          <w:rFonts w:ascii="方正仿宋简体" w:eastAsia="方正仿宋简体" w:hint="eastAsia"/>
          <w:sz w:val="28"/>
          <w:szCs w:val="28"/>
        </w:rPr>
        <w:t>中医学</w:t>
      </w:r>
    </w:p>
    <w:p w:rsidR="00F27DB8" w:rsidRPr="00333F0C" w:rsidRDefault="00F27DB8" w:rsidP="00333F0C">
      <w:pPr>
        <w:spacing w:line="360" w:lineRule="exact"/>
        <w:ind w:firstLineChars="5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1006  </w:t>
      </w:r>
      <w:r w:rsidRPr="00333F0C">
        <w:rPr>
          <w:rFonts w:ascii="方正仿宋简体" w:eastAsia="方正仿宋简体" w:hint="eastAsia"/>
          <w:sz w:val="28"/>
          <w:szCs w:val="28"/>
        </w:rPr>
        <w:t>中西医结合</w:t>
      </w:r>
    </w:p>
    <w:p w:rsidR="00F27DB8" w:rsidRPr="00333F0C" w:rsidRDefault="00F27DB8" w:rsidP="00333F0C">
      <w:pPr>
        <w:spacing w:line="360" w:lineRule="exact"/>
        <w:ind w:firstLineChars="5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1007  </w:t>
      </w:r>
      <w:r w:rsidRPr="00333F0C">
        <w:rPr>
          <w:rFonts w:ascii="方正仿宋简体" w:eastAsia="方正仿宋简体" w:hint="eastAsia"/>
          <w:sz w:val="28"/>
          <w:szCs w:val="28"/>
        </w:rPr>
        <w:t>药学（可授医学、理学学位）</w:t>
      </w:r>
    </w:p>
    <w:p w:rsidR="00F27DB8" w:rsidRPr="00333F0C" w:rsidRDefault="00F27DB8" w:rsidP="00333F0C">
      <w:pPr>
        <w:spacing w:line="360" w:lineRule="exact"/>
        <w:ind w:firstLineChars="5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1008  </w:t>
      </w:r>
      <w:r w:rsidRPr="00333F0C">
        <w:rPr>
          <w:rFonts w:ascii="方正仿宋简体" w:eastAsia="方正仿宋简体" w:hint="eastAsia"/>
          <w:sz w:val="28"/>
          <w:szCs w:val="28"/>
        </w:rPr>
        <w:t>中药学（可授医学、理学学位）</w:t>
      </w:r>
    </w:p>
    <w:p w:rsidR="00F27DB8" w:rsidRPr="00333F0C" w:rsidRDefault="00F27DB8" w:rsidP="00333F0C">
      <w:pPr>
        <w:spacing w:line="360" w:lineRule="exact"/>
        <w:ind w:firstLineChars="5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1009  </w:t>
      </w:r>
      <w:r w:rsidRPr="00333F0C">
        <w:rPr>
          <w:rFonts w:ascii="方正仿宋简体" w:eastAsia="方正仿宋简体" w:hint="eastAsia"/>
          <w:sz w:val="28"/>
          <w:szCs w:val="28"/>
        </w:rPr>
        <w:t>特种医学</w:t>
      </w:r>
    </w:p>
    <w:p w:rsidR="00F27DB8" w:rsidRPr="00333F0C" w:rsidRDefault="00F27DB8" w:rsidP="00333F0C">
      <w:pPr>
        <w:spacing w:line="360" w:lineRule="exact"/>
        <w:ind w:firstLineChars="5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1010  </w:t>
      </w:r>
      <w:r w:rsidRPr="00333F0C">
        <w:rPr>
          <w:rFonts w:ascii="方正仿宋简体" w:eastAsia="方正仿宋简体" w:hint="eastAsia"/>
          <w:sz w:val="28"/>
          <w:szCs w:val="28"/>
        </w:rPr>
        <w:t>医学技术（可授医学、理学学位）</w:t>
      </w:r>
    </w:p>
    <w:p w:rsidR="00F27DB8" w:rsidRPr="00333F0C" w:rsidRDefault="00F27DB8" w:rsidP="00333F0C">
      <w:pPr>
        <w:spacing w:line="360" w:lineRule="exact"/>
        <w:ind w:firstLineChars="50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1011  </w:t>
      </w:r>
      <w:r w:rsidRPr="00333F0C">
        <w:rPr>
          <w:rFonts w:ascii="方正仿宋简体" w:eastAsia="方正仿宋简体" w:hint="eastAsia"/>
          <w:sz w:val="28"/>
          <w:szCs w:val="28"/>
        </w:rPr>
        <w:t>护理学（可授医学、理学学位）</w:t>
      </w:r>
    </w:p>
    <w:p w:rsidR="00F27DB8" w:rsidRPr="00333F0C" w:rsidRDefault="00F27DB8" w:rsidP="00333F0C">
      <w:pPr>
        <w:widowControl/>
        <w:spacing w:line="360" w:lineRule="exact"/>
        <w:jc w:val="left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br w:type="page"/>
      </w:r>
    </w:p>
    <w:p w:rsidR="00F27DB8" w:rsidRPr="00333F0C" w:rsidRDefault="00F27DB8" w:rsidP="00333F0C">
      <w:pPr>
        <w:spacing w:line="360" w:lineRule="exact"/>
        <w:jc w:val="center"/>
        <w:rPr>
          <w:rFonts w:ascii="方正小标宋简体" w:eastAsia="方正小标宋简体"/>
          <w:b/>
          <w:sz w:val="28"/>
          <w:szCs w:val="28"/>
        </w:rPr>
      </w:pPr>
      <w:r w:rsidRPr="00333F0C">
        <w:rPr>
          <w:rFonts w:ascii="方正小标宋简体" w:eastAsia="方正小标宋简体" w:hint="eastAsia"/>
          <w:b/>
          <w:sz w:val="28"/>
          <w:szCs w:val="28"/>
        </w:rPr>
        <w:t>专业学位专业目录</w:t>
      </w:r>
    </w:p>
    <w:p w:rsidR="00F27DB8" w:rsidRPr="00333F0C" w:rsidRDefault="00F27DB8" w:rsidP="00333F0C">
      <w:pPr>
        <w:spacing w:line="360" w:lineRule="exact"/>
        <w:rPr>
          <w:rFonts w:ascii="方正仿宋简体" w:eastAsia="方正仿宋简体"/>
          <w:sz w:val="28"/>
          <w:szCs w:val="28"/>
        </w:rPr>
      </w:pPr>
    </w:p>
    <w:p w:rsidR="00F27DB8" w:rsidRPr="00333F0C" w:rsidRDefault="00F27DB8" w:rsidP="00333F0C">
      <w:pPr>
        <w:spacing w:line="360" w:lineRule="exact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2011</w:t>
      </w:r>
      <w:r w:rsidRPr="00333F0C">
        <w:rPr>
          <w:rFonts w:ascii="方正仿宋简体" w:eastAsia="方正仿宋简体" w:hint="eastAsia"/>
          <w:sz w:val="28"/>
          <w:szCs w:val="28"/>
        </w:rPr>
        <w:t>年前执行该目录</w:t>
      </w:r>
    </w:p>
    <w:p w:rsidR="00F27DB8" w:rsidRPr="00333F0C" w:rsidRDefault="00F27DB8" w:rsidP="00333F0C">
      <w:pPr>
        <w:spacing w:line="360" w:lineRule="exact"/>
        <w:ind w:left="31680" w:hangingChars="950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 w:hint="eastAsia"/>
          <w:sz w:val="28"/>
          <w:szCs w:val="28"/>
        </w:rPr>
        <w:t>专业学位类别：</w:t>
      </w:r>
      <w:r w:rsidRPr="00333F0C">
        <w:rPr>
          <w:rFonts w:ascii="方正仿宋简体" w:eastAsia="方正仿宋简体"/>
          <w:sz w:val="28"/>
          <w:szCs w:val="28"/>
        </w:rPr>
        <w:t>4502</w:t>
      </w:r>
      <w:r w:rsidRPr="00333F0C">
        <w:rPr>
          <w:rFonts w:ascii="方正仿宋简体" w:eastAsia="方正仿宋简体" w:hint="eastAsia"/>
          <w:sz w:val="28"/>
          <w:szCs w:val="28"/>
        </w:rPr>
        <w:t>临床医学硕士</w:t>
      </w:r>
      <w:r w:rsidRPr="00333F0C">
        <w:rPr>
          <w:rFonts w:ascii="方正仿宋简体" w:eastAsia="方正仿宋简体"/>
          <w:sz w:val="28"/>
          <w:szCs w:val="28"/>
        </w:rPr>
        <w:t xml:space="preserve"> </w:t>
      </w:r>
      <w:r w:rsidRPr="00333F0C">
        <w:rPr>
          <w:rFonts w:ascii="方正仿宋简体" w:eastAsia="方正仿宋简体" w:hint="eastAsia"/>
          <w:sz w:val="28"/>
          <w:szCs w:val="28"/>
        </w:rPr>
        <w:t>（注：</w:t>
      </w:r>
      <w:r w:rsidRPr="00333F0C">
        <w:rPr>
          <w:rFonts w:ascii="方正仿宋简体" w:eastAsia="方正仿宋简体"/>
          <w:sz w:val="28"/>
          <w:szCs w:val="28"/>
        </w:rPr>
        <w:t>4501</w:t>
      </w:r>
      <w:r w:rsidRPr="00333F0C">
        <w:rPr>
          <w:rFonts w:ascii="方正仿宋简体" w:eastAsia="方正仿宋简体" w:hint="eastAsia"/>
          <w:sz w:val="28"/>
          <w:szCs w:val="28"/>
        </w:rPr>
        <w:t>为临床医学博士）</w:t>
      </w:r>
    </w:p>
    <w:p w:rsidR="00F27DB8" w:rsidRPr="00333F0C" w:rsidRDefault="00F27DB8" w:rsidP="00333F0C">
      <w:pPr>
        <w:spacing w:line="360" w:lineRule="exact"/>
        <w:ind w:firstLine="588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 w:hint="eastAsia"/>
          <w:sz w:val="28"/>
          <w:szCs w:val="28"/>
        </w:rPr>
        <w:t>专业学位领域：</w:t>
      </w:r>
      <w:r w:rsidRPr="00333F0C">
        <w:rPr>
          <w:rFonts w:ascii="方正仿宋简体" w:eastAsia="方正仿宋简体"/>
          <w:sz w:val="28"/>
          <w:szCs w:val="28"/>
        </w:rPr>
        <w:t>450201</w:t>
      </w:r>
      <w:r w:rsidRPr="00333F0C">
        <w:rPr>
          <w:rFonts w:ascii="方正仿宋简体" w:eastAsia="方正仿宋简体" w:hint="eastAsia"/>
          <w:sz w:val="28"/>
          <w:szCs w:val="28"/>
        </w:rPr>
        <w:t>内科学</w:t>
      </w:r>
    </w:p>
    <w:p w:rsidR="00F27DB8" w:rsidRPr="00333F0C" w:rsidRDefault="00F27DB8" w:rsidP="00333F0C">
      <w:pPr>
        <w:spacing w:line="360" w:lineRule="exact"/>
        <w:ind w:firstLine="588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 xml:space="preserve">              450202</w:t>
      </w:r>
      <w:r w:rsidRPr="00333F0C">
        <w:rPr>
          <w:rFonts w:ascii="方正仿宋简体" w:eastAsia="方正仿宋简体" w:hint="eastAsia"/>
          <w:sz w:val="28"/>
          <w:szCs w:val="28"/>
        </w:rPr>
        <w:t>儿科学</w:t>
      </w:r>
    </w:p>
    <w:p w:rsidR="00F27DB8" w:rsidRPr="00333F0C" w:rsidRDefault="00F27DB8" w:rsidP="00333F0C">
      <w:pPr>
        <w:spacing w:line="360" w:lineRule="exact"/>
        <w:ind w:firstLineChars="896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450203</w:t>
      </w:r>
      <w:r w:rsidRPr="00333F0C">
        <w:rPr>
          <w:rFonts w:ascii="方正仿宋简体" w:eastAsia="方正仿宋简体" w:hint="eastAsia"/>
          <w:sz w:val="28"/>
          <w:szCs w:val="28"/>
        </w:rPr>
        <w:t>老年医学</w:t>
      </w:r>
    </w:p>
    <w:p w:rsidR="00F27DB8" w:rsidRPr="00333F0C" w:rsidRDefault="00F27DB8" w:rsidP="00333F0C">
      <w:pPr>
        <w:spacing w:line="360" w:lineRule="exact"/>
        <w:ind w:firstLineChars="896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450204</w:t>
      </w:r>
      <w:r w:rsidRPr="00333F0C">
        <w:rPr>
          <w:rFonts w:ascii="方正仿宋简体" w:eastAsia="方正仿宋简体" w:hint="eastAsia"/>
          <w:sz w:val="28"/>
          <w:szCs w:val="28"/>
        </w:rPr>
        <w:t>神经病学</w:t>
      </w:r>
    </w:p>
    <w:p w:rsidR="00F27DB8" w:rsidRPr="00333F0C" w:rsidRDefault="00F27DB8" w:rsidP="00333F0C">
      <w:pPr>
        <w:spacing w:line="360" w:lineRule="exact"/>
        <w:ind w:firstLineChars="896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450205</w:t>
      </w:r>
      <w:r w:rsidRPr="00333F0C">
        <w:rPr>
          <w:rFonts w:ascii="方正仿宋简体" w:eastAsia="方正仿宋简体" w:hint="eastAsia"/>
          <w:sz w:val="28"/>
          <w:szCs w:val="28"/>
        </w:rPr>
        <w:t>精神病与精神卫生学</w:t>
      </w:r>
    </w:p>
    <w:p w:rsidR="00F27DB8" w:rsidRPr="00333F0C" w:rsidRDefault="00F27DB8" w:rsidP="00333F0C">
      <w:pPr>
        <w:spacing w:line="360" w:lineRule="exact"/>
        <w:ind w:firstLineChars="896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450206</w:t>
      </w:r>
      <w:r w:rsidRPr="00333F0C">
        <w:rPr>
          <w:rFonts w:ascii="方正仿宋简体" w:eastAsia="方正仿宋简体" w:hint="eastAsia"/>
          <w:sz w:val="28"/>
          <w:szCs w:val="28"/>
        </w:rPr>
        <w:t>皮肤病与性病学</w:t>
      </w:r>
    </w:p>
    <w:p w:rsidR="00F27DB8" w:rsidRPr="00333F0C" w:rsidRDefault="00F27DB8" w:rsidP="00333F0C">
      <w:pPr>
        <w:spacing w:line="360" w:lineRule="exact"/>
        <w:ind w:firstLineChars="896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450207</w:t>
      </w:r>
      <w:r w:rsidRPr="00333F0C">
        <w:rPr>
          <w:rFonts w:ascii="方正仿宋简体" w:eastAsia="方正仿宋简体" w:hint="eastAsia"/>
          <w:sz w:val="28"/>
          <w:szCs w:val="28"/>
        </w:rPr>
        <w:t>影像医学与核医学</w:t>
      </w:r>
    </w:p>
    <w:p w:rsidR="00F27DB8" w:rsidRPr="00333F0C" w:rsidRDefault="00F27DB8" w:rsidP="00333F0C">
      <w:pPr>
        <w:spacing w:line="360" w:lineRule="exact"/>
        <w:ind w:firstLineChars="896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450208</w:t>
      </w:r>
      <w:r w:rsidRPr="00333F0C">
        <w:rPr>
          <w:rFonts w:ascii="方正仿宋简体" w:eastAsia="方正仿宋简体" w:hint="eastAsia"/>
          <w:sz w:val="28"/>
          <w:szCs w:val="28"/>
        </w:rPr>
        <w:t>临床检验诊断学</w:t>
      </w:r>
    </w:p>
    <w:p w:rsidR="00F27DB8" w:rsidRPr="00333F0C" w:rsidRDefault="00F27DB8" w:rsidP="00333F0C">
      <w:pPr>
        <w:spacing w:line="360" w:lineRule="exact"/>
        <w:ind w:firstLineChars="896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450209</w:t>
      </w:r>
      <w:r w:rsidRPr="00333F0C">
        <w:rPr>
          <w:rFonts w:ascii="方正仿宋简体" w:eastAsia="方正仿宋简体" w:hint="eastAsia"/>
          <w:sz w:val="28"/>
          <w:szCs w:val="28"/>
        </w:rPr>
        <w:t>护理学</w:t>
      </w:r>
    </w:p>
    <w:p w:rsidR="00F27DB8" w:rsidRPr="00333F0C" w:rsidRDefault="00F27DB8" w:rsidP="00333F0C">
      <w:pPr>
        <w:spacing w:line="360" w:lineRule="exact"/>
        <w:ind w:firstLineChars="896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450210</w:t>
      </w:r>
      <w:r w:rsidRPr="00333F0C">
        <w:rPr>
          <w:rFonts w:ascii="方正仿宋简体" w:eastAsia="方正仿宋简体" w:hint="eastAsia"/>
          <w:sz w:val="28"/>
          <w:szCs w:val="28"/>
        </w:rPr>
        <w:t>外科学</w:t>
      </w:r>
    </w:p>
    <w:p w:rsidR="00F27DB8" w:rsidRPr="00333F0C" w:rsidRDefault="00F27DB8" w:rsidP="00333F0C">
      <w:pPr>
        <w:spacing w:line="360" w:lineRule="exact"/>
        <w:ind w:firstLineChars="896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450211</w:t>
      </w:r>
      <w:r w:rsidRPr="00333F0C">
        <w:rPr>
          <w:rFonts w:ascii="方正仿宋简体" w:eastAsia="方正仿宋简体" w:hint="eastAsia"/>
          <w:sz w:val="28"/>
          <w:szCs w:val="28"/>
        </w:rPr>
        <w:t>妇产科学</w:t>
      </w:r>
    </w:p>
    <w:p w:rsidR="00F27DB8" w:rsidRPr="00333F0C" w:rsidRDefault="00F27DB8" w:rsidP="00333F0C">
      <w:pPr>
        <w:spacing w:line="360" w:lineRule="exact"/>
        <w:ind w:firstLineChars="896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450212</w:t>
      </w:r>
      <w:r w:rsidRPr="00333F0C">
        <w:rPr>
          <w:rFonts w:ascii="方正仿宋简体" w:eastAsia="方正仿宋简体" w:hint="eastAsia"/>
          <w:sz w:val="28"/>
          <w:szCs w:val="28"/>
        </w:rPr>
        <w:t>眼科学</w:t>
      </w:r>
    </w:p>
    <w:p w:rsidR="00F27DB8" w:rsidRPr="00333F0C" w:rsidRDefault="00F27DB8" w:rsidP="00333F0C">
      <w:pPr>
        <w:spacing w:line="360" w:lineRule="exact"/>
        <w:ind w:firstLineChars="896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450213</w:t>
      </w:r>
      <w:r w:rsidRPr="00333F0C">
        <w:rPr>
          <w:rFonts w:ascii="方正仿宋简体" w:eastAsia="方正仿宋简体" w:hint="eastAsia"/>
          <w:sz w:val="28"/>
          <w:szCs w:val="28"/>
        </w:rPr>
        <w:t>耳鼻咽喉科学</w:t>
      </w:r>
    </w:p>
    <w:p w:rsidR="00F27DB8" w:rsidRPr="00333F0C" w:rsidRDefault="00F27DB8" w:rsidP="00333F0C">
      <w:pPr>
        <w:spacing w:line="360" w:lineRule="exact"/>
        <w:ind w:firstLineChars="896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450214</w:t>
      </w:r>
      <w:r w:rsidRPr="00333F0C">
        <w:rPr>
          <w:rFonts w:ascii="方正仿宋简体" w:eastAsia="方正仿宋简体" w:hint="eastAsia"/>
          <w:sz w:val="28"/>
          <w:szCs w:val="28"/>
        </w:rPr>
        <w:t>肿瘤学</w:t>
      </w:r>
    </w:p>
    <w:p w:rsidR="00F27DB8" w:rsidRPr="00333F0C" w:rsidRDefault="00F27DB8" w:rsidP="00333F0C">
      <w:pPr>
        <w:spacing w:line="360" w:lineRule="exact"/>
        <w:ind w:firstLineChars="896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450215</w:t>
      </w:r>
      <w:r w:rsidRPr="00333F0C">
        <w:rPr>
          <w:rFonts w:ascii="方正仿宋简体" w:eastAsia="方正仿宋简体" w:hint="eastAsia"/>
          <w:sz w:val="28"/>
          <w:szCs w:val="28"/>
        </w:rPr>
        <w:t>康复医学与理疗学</w:t>
      </w:r>
    </w:p>
    <w:p w:rsidR="00F27DB8" w:rsidRPr="00333F0C" w:rsidRDefault="00F27DB8" w:rsidP="00333F0C">
      <w:pPr>
        <w:spacing w:line="360" w:lineRule="exact"/>
        <w:ind w:firstLineChars="896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450216</w:t>
      </w:r>
      <w:r w:rsidRPr="00333F0C">
        <w:rPr>
          <w:rFonts w:ascii="方正仿宋简体" w:eastAsia="方正仿宋简体" w:hint="eastAsia"/>
          <w:sz w:val="28"/>
          <w:szCs w:val="28"/>
        </w:rPr>
        <w:t>运动医学</w:t>
      </w:r>
    </w:p>
    <w:p w:rsidR="00F27DB8" w:rsidRPr="00333F0C" w:rsidRDefault="00F27DB8" w:rsidP="00333F0C">
      <w:pPr>
        <w:spacing w:line="360" w:lineRule="exact"/>
        <w:ind w:firstLineChars="896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450217</w:t>
      </w:r>
      <w:r w:rsidRPr="00333F0C">
        <w:rPr>
          <w:rFonts w:ascii="方正仿宋简体" w:eastAsia="方正仿宋简体" w:hint="eastAsia"/>
          <w:sz w:val="28"/>
          <w:szCs w:val="28"/>
        </w:rPr>
        <w:t>麻醉学</w:t>
      </w:r>
    </w:p>
    <w:p w:rsidR="00F27DB8" w:rsidRPr="00333F0C" w:rsidRDefault="00F27DB8" w:rsidP="00333F0C">
      <w:pPr>
        <w:spacing w:line="360" w:lineRule="exact"/>
        <w:ind w:firstLineChars="896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450218</w:t>
      </w:r>
      <w:r w:rsidRPr="00333F0C">
        <w:rPr>
          <w:rFonts w:ascii="方正仿宋简体" w:eastAsia="方正仿宋简体" w:hint="eastAsia"/>
          <w:sz w:val="28"/>
          <w:szCs w:val="28"/>
        </w:rPr>
        <w:t>急诊医学</w:t>
      </w:r>
    </w:p>
    <w:p w:rsidR="00F27DB8" w:rsidRPr="00333F0C" w:rsidRDefault="00F27DB8" w:rsidP="00333F0C">
      <w:pPr>
        <w:spacing w:line="360" w:lineRule="exact"/>
        <w:ind w:firstLineChars="896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450219</w:t>
      </w:r>
      <w:r w:rsidRPr="00333F0C">
        <w:rPr>
          <w:rFonts w:ascii="方正仿宋简体" w:eastAsia="方正仿宋简体" w:hint="eastAsia"/>
          <w:sz w:val="28"/>
          <w:szCs w:val="28"/>
        </w:rPr>
        <w:t>中医内科学</w:t>
      </w:r>
    </w:p>
    <w:p w:rsidR="00F27DB8" w:rsidRPr="00333F0C" w:rsidRDefault="00F27DB8" w:rsidP="00333F0C">
      <w:pPr>
        <w:spacing w:line="360" w:lineRule="exact"/>
        <w:ind w:firstLineChars="896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450220</w:t>
      </w:r>
      <w:r w:rsidRPr="00333F0C">
        <w:rPr>
          <w:rFonts w:ascii="方正仿宋简体" w:eastAsia="方正仿宋简体" w:hint="eastAsia"/>
          <w:sz w:val="28"/>
          <w:szCs w:val="28"/>
        </w:rPr>
        <w:t>中医外科学</w:t>
      </w:r>
    </w:p>
    <w:p w:rsidR="00F27DB8" w:rsidRPr="00333F0C" w:rsidRDefault="00F27DB8" w:rsidP="00333F0C">
      <w:pPr>
        <w:spacing w:line="360" w:lineRule="exact"/>
        <w:ind w:firstLineChars="896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450221</w:t>
      </w:r>
      <w:r w:rsidRPr="00333F0C">
        <w:rPr>
          <w:rFonts w:ascii="方正仿宋简体" w:eastAsia="方正仿宋简体" w:hint="eastAsia"/>
          <w:sz w:val="28"/>
          <w:szCs w:val="28"/>
        </w:rPr>
        <w:t>中医骨伤科学</w:t>
      </w:r>
    </w:p>
    <w:p w:rsidR="00F27DB8" w:rsidRPr="00333F0C" w:rsidRDefault="00F27DB8" w:rsidP="00333F0C">
      <w:pPr>
        <w:spacing w:line="360" w:lineRule="exact"/>
        <w:ind w:firstLineChars="896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450222</w:t>
      </w:r>
      <w:r w:rsidRPr="00333F0C">
        <w:rPr>
          <w:rFonts w:ascii="方正仿宋简体" w:eastAsia="方正仿宋简体" w:hint="eastAsia"/>
          <w:sz w:val="28"/>
          <w:szCs w:val="28"/>
        </w:rPr>
        <w:t>中医妇科学</w:t>
      </w:r>
    </w:p>
    <w:p w:rsidR="00F27DB8" w:rsidRPr="00333F0C" w:rsidRDefault="00F27DB8" w:rsidP="00333F0C">
      <w:pPr>
        <w:spacing w:line="360" w:lineRule="exact"/>
        <w:ind w:firstLineChars="896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450223</w:t>
      </w:r>
      <w:r w:rsidRPr="00333F0C">
        <w:rPr>
          <w:rFonts w:ascii="方正仿宋简体" w:eastAsia="方正仿宋简体" w:hint="eastAsia"/>
          <w:sz w:val="28"/>
          <w:szCs w:val="28"/>
        </w:rPr>
        <w:t>中医儿科学</w:t>
      </w:r>
    </w:p>
    <w:p w:rsidR="00F27DB8" w:rsidRPr="00333F0C" w:rsidRDefault="00F27DB8" w:rsidP="00333F0C">
      <w:pPr>
        <w:spacing w:line="360" w:lineRule="exact"/>
        <w:ind w:firstLineChars="896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450224</w:t>
      </w:r>
      <w:r w:rsidRPr="00333F0C">
        <w:rPr>
          <w:rFonts w:ascii="方正仿宋简体" w:eastAsia="方正仿宋简体" w:hint="eastAsia"/>
          <w:sz w:val="28"/>
          <w:szCs w:val="28"/>
        </w:rPr>
        <w:t>中医五官科学</w:t>
      </w:r>
    </w:p>
    <w:p w:rsidR="00F27DB8" w:rsidRPr="00333F0C" w:rsidRDefault="00F27DB8" w:rsidP="00333F0C">
      <w:pPr>
        <w:spacing w:line="360" w:lineRule="exact"/>
        <w:ind w:firstLineChars="896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450225</w:t>
      </w:r>
      <w:r w:rsidRPr="00333F0C">
        <w:rPr>
          <w:rFonts w:ascii="方正仿宋简体" w:eastAsia="方正仿宋简体" w:hint="eastAsia"/>
          <w:sz w:val="28"/>
          <w:szCs w:val="28"/>
        </w:rPr>
        <w:t>针灸推拿学</w:t>
      </w:r>
    </w:p>
    <w:p w:rsidR="00F27DB8" w:rsidRPr="00333F0C" w:rsidRDefault="00F27DB8" w:rsidP="00333F0C">
      <w:pPr>
        <w:spacing w:line="360" w:lineRule="exact"/>
        <w:ind w:firstLineChars="896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450226</w:t>
      </w:r>
      <w:r w:rsidRPr="00333F0C">
        <w:rPr>
          <w:rFonts w:ascii="方正仿宋简体" w:eastAsia="方正仿宋简体" w:hint="eastAsia"/>
          <w:sz w:val="28"/>
          <w:szCs w:val="28"/>
        </w:rPr>
        <w:t>民族医学</w:t>
      </w:r>
    </w:p>
    <w:p w:rsidR="00F27DB8" w:rsidRPr="00333F0C" w:rsidRDefault="00F27DB8" w:rsidP="00333F0C">
      <w:pPr>
        <w:spacing w:line="360" w:lineRule="exact"/>
        <w:ind w:firstLineChars="896" w:firstLine="31680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/>
          <w:sz w:val="28"/>
          <w:szCs w:val="28"/>
        </w:rPr>
        <w:t>450227</w:t>
      </w:r>
      <w:r w:rsidRPr="00333F0C">
        <w:rPr>
          <w:rFonts w:ascii="方正仿宋简体" w:eastAsia="方正仿宋简体" w:hint="eastAsia"/>
          <w:sz w:val="28"/>
          <w:szCs w:val="28"/>
        </w:rPr>
        <w:t>中西医结合临床</w:t>
      </w:r>
    </w:p>
    <w:p w:rsidR="00F27DB8" w:rsidRPr="00333F0C" w:rsidRDefault="00F27DB8" w:rsidP="00333F0C">
      <w:pPr>
        <w:spacing w:line="360" w:lineRule="exact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 w:hint="eastAsia"/>
          <w:sz w:val="28"/>
          <w:szCs w:val="28"/>
        </w:rPr>
        <w:t>专业学位类别：</w:t>
      </w:r>
      <w:r w:rsidRPr="00333F0C">
        <w:rPr>
          <w:rFonts w:ascii="方正仿宋简体" w:eastAsia="方正仿宋简体"/>
          <w:sz w:val="28"/>
          <w:szCs w:val="28"/>
        </w:rPr>
        <w:t>5002</w:t>
      </w:r>
      <w:r w:rsidRPr="00333F0C">
        <w:rPr>
          <w:rFonts w:ascii="方正仿宋简体" w:eastAsia="方正仿宋简体" w:hint="eastAsia"/>
          <w:sz w:val="28"/>
          <w:szCs w:val="28"/>
        </w:rPr>
        <w:t>口腔医学硕士（注：</w:t>
      </w:r>
      <w:r w:rsidRPr="00333F0C">
        <w:rPr>
          <w:rFonts w:ascii="方正仿宋简体" w:eastAsia="方正仿宋简体"/>
          <w:sz w:val="28"/>
          <w:szCs w:val="28"/>
        </w:rPr>
        <w:t>5001</w:t>
      </w:r>
      <w:r w:rsidRPr="00333F0C">
        <w:rPr>
          <w:rFonts w:ascii="方正仿宋简体" w:eastAsia="方正仿宋简体" w:hint="eastAsia"/>
          <w:sz w:val="28"/>
          <w:szCs w:val="28"/>
        </w:rPr>
        <w:t>为口腔医学博士）</w:t>
      </w:r>
    </w:p>
    <w:p w:rsidR="00F27DB8" w:rsidRPr="00333F0C" w:rsidRDefault="00F27DB8" w:rsidP="00333F0C">
      <w:pPr>
        <w:spacing w:line="360" w:lineRule="exact"/>
        <w:rPr>
          <w:rFonts w:ascii="方正仿宋简体" w:eastAsia="方正仿宋简体"/>
          <w:sz w:val="28"/>
          <w:szCs w:val="28"/>
        </w:rPr>
      </w:pPr>
      <w:r w:rsidRPr="00333F0C">
        <w:rPr>
          <w:rFonts w:ascii="方正仿宋简体" w:eastAsia="方正仿宋简体" w:hint="eastAsia"/>
          <w:sz w:val="28"/>
          <w:szCs w:val="28"/>
        </w:rPr>
        <w:t>专业学位类别：</w:t>
      </w:r>
      <w:r w:rsidRPr="00333F0C">
        <w:rPr>
          <w:rFonts w:ascii="方正仿宋简体" w:eastAsia="方正仿宋简体"/>
          <w:sz w:val="28"/>
          <w:szCs w:val="28"/>
        </w:rPr>
        <w:t>5101</w:t>
      </w:r>
      <w:r w:rsidRPr="00333F0C">
        <w:rPr>
          <w:rFonts w:ascii="方正仿宋简体" w:eastAsia="方正仿宋简体" w:hint="eastAsia"/>
          <w:sz w:val="28"/>
          <w:szCs w:val="28"/>
        </w:rPr>
        <w:t>公共卫生硕士</w:t>
      </w:r>
    </w:p>
    <w:p w:rsidR="00F27DB8" w:rsidRPr="00333F0C" w:rsidRDefault="00F27DB8" w:rsidP="00333F0C">
      <w:pPr>
        <w:spacing w:line="360" w:lineRule="exact"/>
        <w:rPr>
          <w:rFonts w:ascii="方正仿宋简体" w:eastAsia="方正仿宋简体"/>
          <w:sz w:val="28"/>
          <w:szCs w:val="28"/>
        </w:rPr>
      </w:pPr>
    </w:p>
    <w:p w:rsidR="00F27DB8" w:rsidRPr="00333F0C" w:rsidRDefault="00F27DB8" w:rsidP="00333F0C">
      <w:pPr>
        <w:spacing w:line="360" w:lineRule="exact"/>
        <w:rPr>
          <w:rFonts w:ascii="方正仿宋简体" w:eastAsia="方正仿宋简体"/>
          <w:sz w:val="28"/>
          <w:szCs w:val="28"/>
        </w:rPr>
      </w:pPr>
    </w:p>
    <w:tbl>
      <w:tblPr>
        <w:tblW w:w="8128" w:type="dxa"/>
        <w:tblInd w:w="95" w:type="dxa"/>
        <w:tblLook w:val="00A0"/>
      </w:tblPr>
      <w:tblGrid>
        <w:gridCol w:w="8128"/>
      </w:tblGrid>
      <w:tr w:rsidR="00F27DB8" w:rsidRPr="00333F0C" w:rsidTr="008B75E2">
        <w:trPr>
          <w:trHeight w:val="379"/>
        </w:trPr>
        <w:tc>
          <w:tcPr>
            <w:tcW w:w="81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F27DB8" w:rsidRPr="00333F0C" w:rsidRDefault="00F27DB8" w:rsidP="00333F0C">
            <w:pPr>
              <w:spacing w:line="360" w:lineRule="exact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>2011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年后执行该目录</w:t>
            </w:r>
          </w:p>
          <w:p w:rsidR="00F27DB8" w:rsidRPr="00333F0C" w:rsidRDefault="00F27DB8" w:rsidP="00F27DB8">
            <w:pPr>
              <w:spacing w:line="360" w:lineRule="exact"/>
              <w:ind w:left="31680" w:hangingChars="950" w:firstLine="31680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专业学位类别：</w:t>
            </w:r>
            <w:r w:rsidRPr="00333F0C">
              <w:rPr>
                <w:rFonts w:ascii="方正仿宋简体" w:eastAsia="方正仿宋简体"/>
                <w:sz w:val="28"/>
                <w:szCs w:val="28"/>
              </w:rPr>
              <w:t>1051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临床医学</w:t>
            </w:r>
          </w:p>
          <w:p w:rsidR="00F27DB8" w:rsidRPr="00333F0C" w:rsidRDefault="00F27DB8" w:rsidP="00333F0C">
            <w:pPr>
              <w:spacing w:line="360" w:lineRule="exact"/>
              <w:ind w:firstLine="588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专业学位领域：</w:t>
            </w:r>
            <w:r w:rsidRPr="00333F0C">
              <w:rPr>
                <w:rFonts w:ascii="方正仿宋简体" w:eastAsia="方正仿宋简体"/>
                <w:sz w:val="28"/>
                <w:szCs w:val="28"/>
              </w:rPr>
              <w:t>105101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内科学</w:t>
            </w:r>
          </w:p>
          <w:p w:rsidR="00F27DB8" w:rsidRPr="00333F0C" w:rsidRDefault="00F27DB8" w:rsidP="00333F0C">
            <w:pPr>
              <w:spacing w:line="360" w:lineRule="exact"/>
              <w:ind w:firstLine="588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 xml:space="preserve">              105102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儿科学</w:t>
            </w:r>
          </w:p>
          <w:p w:rsidR="00F27DB8" w:rsidRPr="00333F0C" w:rsidRDefault="00F27DB8" w:rsidP="00F27DB8">
            <w:pPr>
              <w:spacing w:line="360" w:lineRule="exact"/>
              <w:ind w:firstLineChars="896" w:firstLine="31680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>105103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老年医学</w:t>
            </w:r>
          </w:p>
          <w:p w:rsidR="00F27DB8" w:rsidRPr="00333F0C" w:rsidRDefault="00F27DB8" w:rsidP="00F27DB8">
            <w:pPr>
              <w:spacing w:line="360" w:lineRule="exact"/>
              <w:ind w:firstLineChars="896" w:firstLine="31680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>105104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神经病学</w:t>
            </w:r>
          </w:p>
          <w:p w:rsidR="00F27DB8" w:rsidRPr="00333F0C" w:rsidRDefault="00F27DB8" w:rsidP="00F27DB8">
            <w:pPr>
              <w:spacing w:line="360" w:lineRule="exact"/>
              <w:ind w:firstLineChars="896" w:firstLine="31680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>105105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精神病与精神卫生学</w:t>
            </w:r>
          </w:p>
          <w:p w:rsidR="00F27DB8" w:rsidRPr="00333F0C" w:rsidRDefault="00F27DB8" w:rsidP="00F27DB8">
            <w:pPr>
              <w:spacing w:line="360" w:lineRule="exact"/>
              <w:ind w:firstLineChars="896" w:firstLine="31680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>105106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皮肤病与性病学</w:t>
            </w:r>
          </w:p>
          <w:p w:rsidR="00F27DB8" w:rsidRPr="00333F0C" w:rsidRDefault="00F27DB8" w:rsidP="00F27DB8">
            <w:pPr>
              <w:spacing w:line="360" w:lineRule="exact"/>
              <w:ind w:firstLineChars="896" w:firstLine="31680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>105107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影像医学与核医学</w:t>
            </w:r>
          </w:p>
          <w:p w:rsidR="00F27DB8" w:rsidRPr="00333F0C" w:rsidRDefault="00F27DB8" w:rsidP="00F27DB8">
            <w:pPr>
              <w:spacing w:line="360" w:lineRule="exact"/>
              <w:ind w:firstLineChars="896" w:firstLine="31680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>105108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临床检验诊断学</w:t>
            </w:r>
          </w:p>
          <w:p w:rsidR="00F27DB8" w:rsidRPr="00333F0C" w:rsidRDefault="00F27DB8" w:rsidP="00F27DB8">
            <w:pPr>
              <w:spacing w:line="360" w:lineRule="exact"/>
              <w:ind w:firstLineChars="896" w:firstLine="31680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>105109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外科学</w:t>
            </w:r>
          </w:p>
          <w:p w:rsidR="00F27DB8" w:rsidRPr="00333F0C" w:rsidRDefault="00F27DB8" w:rsidP="00F27DB8">
            <w:pPr>
              <w:spacing w:line="360" w:lineRule="exact"/>
              <w:ind w:firstLineChars="896" w:firstLine="31680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>105110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妇产科学</w:t>
            </w:r>
          </w:p>
          <w:p w:rsidR="00F27DB8" w:rsidRPr="00333F0C" w:rsidRDefault="00F27DB8" w:rsidP="00F27DB8">
            <w:pPr>
              <w:spacing w:line="360" w:lineRule="exact"/>
              <w:ind w:firstLineChars="896" w:firstLine="31680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>105111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眼科学</w:t>
            </w:r>
          </w:p>
          <w:p w:rsidR="00F27DB8" w:rsidRPr="00333F0C" w:rsidRDefault="00F27DB8" w:rsidP="00F27DB8">
            <w:pPr>
              <w:spacing w:line="360" w:lineRule="exact"/>
              <w:ind w:firstLineChars="896" w:firstLine="31680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>105112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耳鼻咽喉科学</w:t>
            </w:r>
          </w:p>
          <w:p w:rsidR="00F27DB8" w:rsidRPr="00333F0C" w:rsidRDefault="00F27DB8" w:rsidP="00F27DB8">
            <w:pPr>
              <w:spacing w:line="360" w:lineRule="exact"/>
              <w:ind w:firstLineChars="896" w:firstLine="31680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>105113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肿瘤学</w:t>
            </w:r>
          </w:p>
          <w:p w:rsidR="00F27DB8" w:rsidRPr="00333F0C" w:rsidRDefault="00F27DB8" w:rsidP="00F27DB8">
            <w:pPr>
              <w:spacing w:line="360" w:lineRule="exact"/>
              <w:ind w:firstLineChars="896" w:firstLine="31680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>105114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康复医学与理疗学</w:t>
            </w:r>
          </w:p>
          <w:p w:rsidR="00F27DB8" w:rsidRPr="00333F0C" w:rsidRDefault="00F27DB8" w:rsidP="00F27DB8">
            <w:pPr>
              <w:spacing w:line="360" w:lineRule="exact"/>
              <w:ind w:firstLineChars="896" w:firstLine="31680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>105115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运动医学</w:t>
            </w:r>
          </w:p>
          <w:p w:rsidR="00F27DB8" w:rsidRPr="00333F0C" w:rsidRDefault="00F27DB8" w:rsidP="00F27DB8">
            <w:pPr>
              <w:spacing w:line="360" w:lineRule="exact"/>
              <w:ind w:firstLineChars="896" w:firstLine="31680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>105116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麻醉学</w:t>
            </w:r>
          </w:p>
          <w:p w:rsidR="00F27DB8" w:rsidRPr="00333F0C" w:rsidRDefault="00F27DB8" w:rsidP="00F27DB8">
            <w:pPr>
              <w:spacing w:line="360" w:lineRule="exact"/>
              <w:ind w:firstLineChars="896" w:firstLine="31680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>105117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急诊医学</w:t>
            </w:r>
          </w:p>
          <w:p w:rsidR="00F27DB8" w:rsidRPr="00333F0C" w:rsidRDefault="00F27DB8" w:rsidP="00F27DB8">
            <w:pPr>
              <w:spacing w:line="360" w:lineRule="exact"/>
              <w:ind w:firstLineChars="896" w:firstLine="31680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>105118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中医内科学</w:t>
            </w:r>
          </w:p>
          <w:p w:rsidR="00F27DB8" w:rsidRPr="00333F0C" w:rsidRDefault="00F27DB8" w:rsidP="00F27DB8">
            <w:pPr>
              <w:spacing w:line="360" w:lineRule="exact"/>
              <w:ind w:firstLineChars="896" w:firstLine="31680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>105119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中医外科学</w:t>
            </w:r>
          </w:p>
          <w:p w:rsidR="00F27DB8" w:rsidRPr="00333F0C" w:rsidRDefault="00F27DB8" w:rsidP="00F27DB8">
            <w:pPr>
              <w:spacing w:line="360" w:lineRule="exact"/>
              <w:ind w:firstLineChars="896" w:firstLine="31680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>105120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中医骨伤科学</w:t>
            </w:r>
          </w:p>
          <w:p w:rsidR="00F27DB8" w:rsidRPr="00333F0C" w:rsidRDefault="00F27DB8" w:rsidP="00F27DB8">
            <w:pPr>
              <w:spacing w:line="360" w:lineRule="exact"/>
              <w:ind w:firstLineChars="896" w:firstLine="31680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>105121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中医妇科学</w:t>
            </w:r>
          </w:p>
          <w:p w:rsidR="00F27DB8" w:rsidRPr="00333F0C" w:rsidRDefault="00F27DB8" w:rsidP="00F27DB8">
            <w:pPr>
              <w:spacing w:line="360" w:lineRule="exact"/>
              <w:ind w:firstLineChars="896" w:firstLine="31680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>105122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中医儿科学</w:t>
            </w:r>
          </w:p>
          <w:p w:rsidR="00F27DB8" w:rsidRPr="00333F0C" w:rsidRDefault="00F27DB8" w:rsidP="00F27DB8">
            <w:pPr>
              <w:spacing w:line="360" w:lineRule="exact"/>
              <w:ind w:firstLineChars="896" w:firstLine="31680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>105123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中医五官科学</w:t>
            </w:r>
          </w:p>
          <w:p w:rsidR="00F27DB8" w:rsidRPr="00333F0C" w:rsidRDefault="00F27DB8" w:rsidP="00F27DB8">
            <w:pPr>
              <w:spacing w:line="360" w:lineRule="exact"/>
              <w:ind w:firstLineChars="896" w:firstLine="31680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>105124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针灸推拿学</w:t>
            </w:r>
          </w:p>
          <w:p w:rsidR="00F27DB8" w:rsidRPr="00333F0C" w:rsidRDefault="00F27DB8" w:rsidP="00F27DB8">
            <w:pPr>
              <w:spacing w:line="360" w:lineRule="exact"/>
              <w:ind w:firstLineChars="896" w:firstLine="31680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>105125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民族医学</w:t>
            </w:r>
          </w:p>
          <w:p w:rsidR="00F27DB8" w:rsidRPr="00333F0C" w:rsidRDefault="00F27DB8" w:rsidP="00F27DB8">
            <w:pPr>
              <w:spacing w:line="360" w:lineRule="exact"/>
              <w:ind w:firstLineChars="896" w:firstLine="31680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>105126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中西医结合临床</w:t>
            </w:r>
          </w:p>
          <w:p w:rsidR="00F27DB8" w:rsidRPr="00333F0C" w:rsidRDefault="00F27DB8" w:rsidP="00F27DB8">
            <w:pPr>
              <w:spacing w:line="360" w:lineRule="exact"/>
              <w:ind w:firstLineChars="896" w:firstLine="31680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/>
                <w:sz w:val="28"/>
                <w:szCs w:val="28"/>
              </w:rPr>
              <w:t>105127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全科医学</w:t>
            </w:r>
          </w:p>
          <w:p w:rsidR="00F27DB8" w:rsidRPr="00333F0C" w:rsidRDefault="00F27DB8" w:rsidP="00333F0C">
            <w:pPr>
              <w:spacing w:line="360" w:lineRule="exact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专业学位类别：</w:t>
            </w:r>
            <w:r w:rsidRPr="00333F0C">
              <w:rPr>
                <w:rFonts w:ascii="方正仿宋简体" w:eastAsia="方正仿宋简体"/>
                <w:sz w:val="28"/>
                <w:szCs w:val="28"/>
              </w:rPr>
              <w:t>1052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口腔医学</w:t>
            </w:r>
          </w:p>
          <w:p w:rsidR="00F27DB8" w:rsidRPr="00333F0C" w:rsidRDefault="00F27DB8" w:rsidP="00333F0C">
            <w:pPr>
              <w:spacing w:line="360" w:lineRule="exact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专业学位类别：</w:t>
            </w:r>
            <w:r w:rsidRPr="00333F0C">
              <w:rPr>
                <w:rFonts w:ascii="方正仿宋简体" w:eastAsia="方正仿宋简体"/>
                <w:sz w:val="28"/>
                <w:szCs w:val="28"/>
              </w:rPr>
              <w:t>1053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公共卫生</w:t>
            </w:r>
          </w:p>
          <w:p w:rsidR="00F27DB8" w:rsidRPr="00333F0C" w:rsidRDefault="00F27DB8" w:rsidP="00333F0C">
            <w:pPr>
              <w:spacing w:line="360" w:lineRule="exact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专业学位类别：</w:t>
            </w:r>
            <w:r w:rsidRPr="00333F0C">
              <w:rPr>
                <w:rFonts w:ascii="方正仿宋简体" w:eastAsia="方正仿宋简体"/>
                <w:sz w:val="28"/>
                <w:szCs w:val="28"/>
              </w:rPr>
              <w:t>1054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护理</w:t>
            </w:r>
          </w:p>
          <w:p w:rsidR="00F27DB8" w:rsidRPr="00333F0C" w:rsidRDefault="00F27DB8" w:rsidP="00333F0C">
            <w:pPr>
              <w:spacing w:line="360" w:lineRule="exact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专业学位类别：</w:t>
            </w:r>
            <w:r w:rsidRPr="00333F0C">
              <w:rPr>
                <w:rFonts w:ascii="方正仿宋简体" w:eastAsia="方正仿宋简体"/>
                <w:sz w:val="28"/>
                <w:szCs w:val="28"/>
              </w:rPr>
              <w:t>1055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药学</w:t>
            </w:r>
          </w:p>
          <w:p w:rsidR="00F27DB8" w:rsidRPr="00333F0C" w:rsidRDefault="00F27DB8" w:rsidP="00333F0C">
            <w:pPr>
              <w:spacing w:line="360" w:lineRule="exact"/>
              <w:rPr>
                <w:rFonts w:ascii="方正仿宋简体" w:eastAsia="方正仿宋简体"/>
                <w:sz w:val="28"/>
                <w:szCs w:val="28"/>
              </w:rPr>
            </w:pP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专业学位类别：</w:t>
            </w:r>
            <w:r w:rsidRPr="00333F0C">
              <w:rPr>
                <w:rFonts w:ascii="方正仿宋简体" w:eastAsia="方正仿宋简体"/>
                <w:sz w:val="28"/>
                <w:szCs w:val="28"/>
              </w:rPr>
              <w:t>1056</w:t>
            </w:r>
            <w:r w:rsidRPr="00333F0C">
              <w:rPr>
                <w:rFonts w:ascii="方正仿宋简体" w:eastAsia="方正仿宋简体" w:hint="eastAsia"/>
                <w:sz w:val="28"/>
                <w:szCs w:val="28"/>
              </w:rPr>
              <w:t>中药学</w:t>
            </w:r>
          </w:p>
        </w:tc>
      </w:tr>
    </w:tbl>
    <w:p w:rsidR="00F27DB8" w:rsidRPr="00333F0C" w:rsidRDefault="00F27DB8" w:rsidP="00333F0C">
      <w:pPr>
        <w:spacing w:line="360" w:lineRule="exact"/>
        <w:rPr>
          <w:rFonts w:ascii="方正仿宋简体" w:eastAsia="方正仿宋简体"/>
          <w:sz w:val="28"/>
          <w:szCs w:val="28"/>
        </w:rPr>
      </w:pPr>
    </w:p>
    <w:sectPr w:rsidR="00F27DB8" w:rsidRPr="00333F0C" w:rsidSect="00CB23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7DB8" w:rsidRDefault="00F27DB8" w:rsidP="004F012E">
      <w:r>
        <w:separator/>
      </w:r>
    </w:p>
  </w:endnote>
  <w:endnote w:type="continuationSeparator" w:id="0">
    <w:p w:rsidR="00F27DB8" w:rsidRDefault="00F27DB8" w:rsidP="004F01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7DB8" w:rsidRDefault="00F27DB8" w:rsidP="004F012E">
      <w:r>
        <w:separator/>
      </w:r>
    </w:p>
  </w:footnote>
  <w:footnote w:type="continuationSeparator" w:id="0">
    <w:p w:rsidR="00F27DB8" w:rsidRDefault="00F27DB8" w:rsidP="004F01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F012E"/>
    <w:rsid w:val="00224609"/>
    <w:rsid w:val="00333F0C"/>
    <w:rsid w:val="00411FC6"/>
    <w:rsid w:val="004C42AF"/>
    <w:rsid w:val="004F012E"/>
    <w:rsid w:val="00832579"/>
    <w:rsid w:val="008B75E2"/>
    <w:rsid w:val="00C0193E"/>
    <w:rsid w:val="00C070B4"/>
    <w:rsid w:val="00CB2322"/>
    <w:rsid w:val="00E609B5"/>
    <w:rsid w:val="00EA2F77"/>
    <w:rsid w:val="00EE7513"/>
    <w:rsid w:val="00F27D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232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4F0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F012E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4F01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F012E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0395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40</TotalTime>
  <Pages>5</Pages>
  <Words>323</Words>
  <Characters>1843</Characters>
  <Application>Microsoft Office Outlook</Application>
  <DocSecurity>0</DocSecurity>
  <Lines>0</Lines>
  <Paragraphs>0</Paragraphs>
  <ScaleCrop>false</ScaleCrop>
  <Company> 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MOE</dc:creator>
  <cp:keywords/>
  <dc:description/>
  <cp:lastModifiedBy>赵向华</cp:lastModifiedBy>
  <cp:revision>8</cp:revision>
  <dcterms:created xsi:type="dcterms:W3CDTF">2014-01-23T08:59:00Z</dcterms:created>
  <dcterms:modified xsi:type="dcterms:W3CDTF">2014-03-06T07:08:00Z</dcterms:modified>
</cp:coreProperties>
</file>